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802" w:rsidRPr="00EA49C8" w:rsidRDefault="00AD68FD" w:rsidP="0063679A">
      <w:pPr>
        <w:bidi/>
        <w:jc w:val="center"/>
        <w:rPr>
          <w:rFonts w:cs="David"/>
          <w:b/>
          <w:bCs/>
          <w:sz w:val="40"/>
          <w:szCs w:val="40"/>
          <w:u w:val="single"/>
          <w:rtl/>
        </w:rPr>
      </w:pPr>
      <w:r w:rsidRPr="00EA49C8">
        <w:rPr>
          <w:rFonts w:cs="David"/>
          <w:b/>
          <w:bCs/>
          <w:sz w:val="40"/>
          <w:szCs w:val="40"/>
          <w:u w:val="single"/>
          <w:rtl/>
        </w:rPr>
        <w:t>נספח א</w:t>
      </w:r>
      <w:r w:rsidR="003816A3" w:rsidRPr="00EA49C8">
        <w:rPr>
          <w:rFonts w:cs="David" w:hint="cs"/>
          <w:b/>
          <w:bCs/>
          <w:sz w:val="40"/>
          <w:szCs w:val="40"/>
          <w:u w:val="single"/>
          <w:rtl/>
        </w:rPr>
        <w:t>'</w:t>
      </w:r>
      <w:r w:rsidR="005B748C" w:rsidRPr="00EA49C8">
        <w:rPr>
          <w:rFonts w:cs="David" w:hint="cs"/>
          <w:b/>
          <w:bCs/>
          <w:sz w:val="40"/>
          <w:szCs w:val="40"/>
          <w:u w:val="single"/>
          <w:rtl/>
        </w:rPr>
        <w:t xml:space="preserve"> </w:t>
      </w:r>
      <w:r w:rsidR="005B748C" w:rsidRPr="00EA49C8">
        <w:rPr>
          <w:rFonts w:cs="David"/>
          <w:b/>
          <w:bCs/>
          <w:sz w:val="40"/>
          <w:szCs w:val="40"/>
          <w:u w:val="single"/>
          <w:rtl/>
        </w:rPr>
        <w:t>–</w:t>
      </w:r>
      <w:r w:rsidR="005B748C" w:rsidRPr="00EA49C8">
        <w:rPr>
          <w:rFonts w:cs="David" w:hint="cs"/>
          <w:b/>
          <w:bCs/>
          <w:sz w:val="40"/>
          <w:szCs w:val="40"/>
          <w:u w:val="single"/>
          <w:rtl/>
        </w:rPr>
        <w:t xml:space="preserve"> הצעת מחיר</w:t>
      </w:r>
    </w:p>
    <w:p w:rsidR="008369E4" w:rsidRPr="00EA49C8" w:rsidRDefault="008369E4" w:rsidP="008369E4">
      <w:pPr>
        <w:bidi/>
        <w:jc w:val="center"/>
        <w:rPr>
          <w:rFonts w:cs="David"/>
          <w:b/>
          <w:bCs/>
          <w:sz w:val="40"/>
          <w:szCs w:val="40"/>
          <w:u w:val="single"/>
          <w:rtl/>
        </w:rPr>
      </w:pPr>
    </w:p>
    <w:p w:rsidR="00477802" w:rsidRPr="00EA49C8" w:rsidRDefault="00477802" w:rsidP="00B004F1">
      <w:pPr>
        <w:bidi/>
        <w:spacing w:line="360" w:lineRule="auto"/>
        <w:ind w:left="2880"/>
        <w:jc w:val="right"/>
        <w:outlineLvl w:val="0"/>
        <w:rPr>
          <w:rFonts w:cs="David"/>
          <w:rtl/>
        </w:rPr>
      </w:pPr>
      <w:r w:rsidRPr="00EA49C8">
        <w:rPr>
          <w:rFonts w:cs="David"/>
          <w:rtl/>
        </w:rPr>
        <w:t xml:space="preserve">תאריך: </w:t>
      </w:r>
      <w:r w:rsidRPr="00EA49C8">
        <w:rPr>
          <w:rFonts w:cs="David" w:hint="cs"/>
          <w:rtl/>
        </w:rPr>
        <w:t>___</w:t>
      </w:r>
      <w:r w:rsidRPr="00EA49C8">
        <w:rPr>
          <w:rFonts w:cs="David"/>
          <w:rtl/>
        </w:rPr>
        <w:t>__________</w:t>
      </w:r>
    </w:p>
    <w:p w:rsidR="00477802" w:rsidRPr="00EA49C8" w:rsidRDefault="00477802" w:rsidP="00B004F1">
      <w:pPr>
        <w:bidi/>
        <w:spacing w:line="360" w:lineRule="auto"/>
        <w:outlineLvl w:val="0"/>
        <w:rPr>
          <w:rFonts w:cs="David"/>
          <w:b/>
          <w:bCs/>
          <w:rtl/>
        </w:rPr>
      </w:pPr>
      <w:r w:rsidRPr="00EA49C8">
        <w:rPr>
          <w:rFonts w:cs="David"/>
          <w:b/>
          <w:bCs/>
          <w:rtl/>
        </w:rPr>
        <w:t>לכבוד המשרד להגנת הסביבה,</w:t>
      </w:r>
    </w:p>
    <w:p w:rsidR="00B44A44" w:rsidRPr="00EA49C8" w:rsidRDefault="00477802" w:rsidP="00124322">
      <w:pPr>
        <w:tabs>
          <w:tab w:val="center" w:pos="4500"/>
        </w:tabs>
        <w:bidi/>
        <w:spacing w:before="120" w:after="120" w:line="360" w:lineRule="auto"/>
        <w:rPr>
          <w:rFonts w:cs="David"/>
          <w:b/>
          <w:bCs/>
          <w:rtl/>
        </w:rPr>
      </w:pPr>
      <w:r w:rsidRPr="00EA49C8">
        <w:rPr>
          <w:rFonts w:cs="David"/>
          <w:b/>
          <w:bCs/>
          <w:rtl/>
        </w:rPr>
        <w:t>להלן הצעת</w:t>
      </w:r>
      <w:r w:rsidRPr="00EA49C8">
        <w:rPr>
          <w:rFonts w:cs="David" w:hint="cs"/>
          <w:b/>
          <w:bCs/>
          <w:rtl/>
        </w:rPr>
        <w:t xml:space="preserve">י </w:t>
      </w:r>
      <w:r w:rsidR="00124322" w:rsidRPr="00EA49C8">
        <w:rPr>
          <w:rFonts w:cs="David"/>
          <w:b/>
          <w:bCs/>
          <w:rtl/>
        </w:rPr>
        <w:t xml:space="preserve">מכרז פומבי מס' 3/14 להקמת מערך לאומי למעקב וניהול פליטות גזי חממה  </w:t>
      </w:r>
      <w:r w:rsidR="00B44A44" w:rsidRPr="00EA49C8">
        <w:rPr>
          <w:rFonts w:cs="David" w:hint="cs"/>
          <w:b/>
          <w:bCs/>
          <w:rtl/>
        </w:rPr>
        <w:t>:</w:t>
      </w:r>
    </w:p>
    <w:p w:rsidR="0033482F" w:rsidRPr="00EA49C8" w:rsidRDefault="0033482F" w:rsidP="0033482F">
      <w:pPr>
        <w:keepNext/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outlineLvl w:val="0"/>
        <w:rPr>
          <w:rFonts w:cs="David"/>
          <w:rtl/>
        </w:rPr>
      </w:pPr>
      <w:r w:rsidRPr="00EA49C8">
        <w:rPr>
          <w:rFonts w:cs="David" w:hint="cs"/>
          <w:rtl/>
        </w:rPr>
        <w:t>יובהר כי, בהתאם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להוראת</w:t>
      </w:r>
      <w:r w:rsidRPr="00EA49C8">
        <w:rPr>
          <w:rFonts w:cs="David"/>
          <w:rtl/>
        </w:rPr>
        <w:t xml:space="preserve"> </w:t>
      </w:r>
      <w:proofErr w:type="spellStart"/>
      <w:r w:rsidRPr="00EA49C8">
        <w:rPr>
          <w:rFonts w:cs="David" w:hint="cs"/>
          <w:rtl/>
        </w:rPr>
        <w:t>החשכ</w:t>
      </w:r>
      <w:r w:rsidRPr="00EA49C8">
        <w:rPr>
          <w:rFonts w:cs="David"/>
          <w:rtl/>
        </w:rPr>
        <w:t>"</w:t>
      </w:r>
      <w:r w:rsidRPr="00EA49C8">
        <w:rPr>
          <w:rFonts w:cs="David" w:hint="cs"/>
          <w:rtl/>
        </w:rPr>
        <w:t>ל</w:t>
      </w:r>
      <w:proofErr w:type="spellEnd"/>
      <w:r w:rsidRPr="00EA49C8">
        <w:rPr>
          <w:rFonts w:cs="David"/>
          <w:rtl/>
        </w:rPr>
        <w:t xml:space="preserve"> 7.4.9 </w:t>
      </w:r>
      <w:r w:rsidRPr="00EA49C8">
        <w:rPr>
          <w:rFonts w:cs="David" w:hint="cs"/>
          <w:rtl/>
        </w:rPr>
        <w:t>אין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להתנות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את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הצעת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המחיר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בשום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תנאי</w:t>
      </w:r>
      <w:r w:rsidRPr="00EA49C8">
        <w:rPr>
          <w:rFonts w:cs="David"/>
          <w:rtl/>
        </w:rPr>
        <w:t xml:space="preserve">, </w:t>
      </w:r>
      <w:r w:rsidRPr="00EA49C8">
        <w:rPr>
          <w:rFonts w:cs="David" w:hint="cs"/>
          <w:rtl/>
        </w:rPr>
        <w:t>ויש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למלא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את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הצעת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המחיר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בהתאם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לדרישות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עורך</w:t>
      </w:r>
      <w:r w:rsidRPr="00EA49C8">
        <w:rPr>
          <w:rFonts w:cs="David"/>
          <w:rtl/>
        </w:rPr>
        <w:t xml:space="preserve"> </w:t>
      </w:r>
      <w:r w:rsidRPr="00EA49C8">
        <w:rPr>
          <w:rFonts w:cs="David" w:hint="cs"/>
          <w:rtl/>
        </w:rPr>
        <w:t>המכרז</w:t>
      </w:r>
      <w:r w:rsidRPr="00EA49C8">
        <w:rPr>
          <w:rFonts w:cs="David"/>
          <w:rtl/>
        </w:rPr>
        <w:t>.</w:t>
      </w:r>
    </w:p>
    <w:p w:rsidR="00931149" w:rsidRPr="007D6BDD" w:rsidRDefault="00931149" w:rsidP="00931149">
      <w:pPr>
        <w:tabs>
          <w:tab w:val="center" w:pos="4500"/>
        </w:tabs>
        <w:bidi/>
        <w:spacing w:before="120" w:after="120" w:line="360" w:lineRule="auto"/>
        <w:rPr>
          <w:rFonts w:cs="David"/>
          <w:b/>
          <w:bCs/>
          <w:u w:val="single"/>
          <w:rtl/>
        </w:rPr>
      </w:pPr>
      <w:r w:rsidRPr="007D6BDD">
        <w:rPr>
          <w:rFonts w:cs="David" w:hint="cs"/>
          <w:b/>
          <w:bCs/>
          <w:u w:val="single"/>
          <w:rtl/>
        </w:rPr>
        <w:t xml:space="preserve">הצעת המחיר מפורטת להלן </w:t>
      </w:r>
      <w:r w:rsidR="007D6BDD">
        <w:rPr>
          <w:rFonts w:cs="David" w:hint="cs"/>
          <w:b/>
          <w:bCs/>
          <w:sz w:val="28"/>
          <w:szCs w:val="28"/>
          <w:u w:val="single"/>
          <w:rtl/>
        </w:rPr>
        <w:t>כולל</w:t>
      </w:r>
      <w:r w:rsidRPr="007D6BDD">
        <w:rPr>
          <w:rFonts w:cs="David" w:hint="cs"/>
          <w:b/>
          <w:bCs/>
          <w:sz w:val="28"/>
          <w:szCs w:val="28"/>
          <w:u w:val="single"/>
          <w:rtl/>
        </w:rPr>
        <w:t xml:space="preserve"> מע"מ</w:t>
      </w:r>
      <w:r w:rsidRPr="007D6BDD">
        <w:rPr>
          <w:rFonts w:cs="David" w:hint="cs"/>
          <w:b/>
          <w:bCs/>
          <w:u w:val="single"/>
          <w:rtl/>
        </w:rPr>
        <w:t>:</w:t>
      </w:r>
    </w:p>
    <w:p w:rsidR="00931149" w:rsidRPr="00EA49C8" w:rsidRDefault="00931149" w:rsidP="00931149">
      <w:pPr>
        <w:pStyle w:val="ab"/>
        <w:bidi/>
        <w:spacing w:before="120" w:after="120"/>
        <w:ind w:left="720" w:hanging="720"/>
        <w:rPr>
          <w:rFonts w:cs="David"/>
          <w:b/>
          <w:bCs/>
          <w:sz w:val="24"/>
          <w:szCs w:val="24"/>
          <w:rtl/>
        </w:rPr>
      </w:pPr>
      <w:r w:rsidRPr="00EA49C8">
        <w:rPr>
          <w:rFonts w:cs="David"/>
          <w:b/>
          <w:bCs/>
          <w:sz w:val="24"/>
          <w:szCs w:val="24"/>
        </w:rPr>
        <w:t>A</w:t>
      </w:r>
      <w:r w:rsidRPr="00EA49C8">
        <w:rPr>
          <w:rFonts w:cs="David" w:hint="cs"/>
          <w:b/>
          <w:bCs/>
          <w:sz w:val="24"/>
          <w:szCs w:val="24"/>
          <w:rtl/>
        </w:rPr>
        <w:t xml:space="preserve"> = </w:t>
      </w:r>
      <w:r w:rsidRPr="00EA49C8">
        <w:rPr>
          <w:rFonts w:cs="David" w:hint="cs"/>
          <w:b/>
          <w:bCs/>
          <w:sz w:val="24"/>
          <w:szCs w:val="24"/>
          <w:rtl/>
        </w:rPr>
        <w:tab/>
        <w:t xml:space="preserve">הצעת מחיר כוללת להכנת דו"ח שנתי המפרט את הפחתת פליטות גזי חממה והתקדמות המדינה ביעדי ההפחתה כמפורט </w:t>
      </w:r>
      <w:proofErr w:type="spellStart"/>
      <w:r w:rsidRPr="00EA49C8">
        <w:rPr>
          <w:rFonts w:cs="David" w:hint="cs"/>
          <w:b/>
          <w:bCs/>
          <w:sz w:val="24"/>
          <w:szCs w:val="24"/>
          <w:rtl/>
        </w:rPr>
        <w:t>בסע</w:t>
      </w:r>
      <w:proofErr w:type="spellEnd"/>
      <w:r w:rsidRPr="00EA49C8">
        <w:rPr>
          <w:rFonts w:cs="David" w:hint="cs"/>
          <w:b/>
          <w:bCs/>
          <w:sz w:val="24"/>
          <w:szCs w:val="24"/>
          <w:rtl/>
        </w:rPr>
        <w:t xml:space="preserve">' </w:t>
      </w:r>
      <w:r w:rsidRPr="00EA49C8">
        <w:rPr>
          <w:rFonts w:cs="David"/>
          <w:b/>
          <w:bCs/>
          <w:sz w:val="24"/>
          <w:szCs w:val="24"/>
          <w:rtl/>
        </w:rPr>
        <w:fldChar w:fldCharType="begin"/>
      </w:r>
      <w:r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EA49C8">
        <w:rPr>
          <w:rFonts w:cs="David" w:hint="cs"/>
          <w:b/>
          <w:bCs/>
          <w:sz w:val="24"/>
          <w:szCs w:val="24"/>
        </w:rPr>
        <w:instrText>REF</w:instrText>
      </w:r>
      <w:r w:rsidRPr="00EA49C8">
        <w:rPr>
          <w:rFonts w:cs="David" w:hint="cs"/>
          <w:b/>
          <w:bCs/>
          <w:sz w:val="24"/>
          <w:szCs w:val="24"/>
          <w:rtl/>
        </w:rPr>
        <w:instrText xml:space="preserve"> _</w:instrText>
      </w:r>
      <w:r w:rsidRPr="00EA49C8">
        <w:rPr>
          <w:rFonts w:cs="David" w:hint="cs"/>
          <w:b/>
          <w:bCs/>
          <w:sz w:val="24"/>
          <w:szCs w:val="24"/>
        </w:rPr>
        <w:instrText>Ref355279901 \r \h</w:instrText>
      </w:r>
      <w:r w:rsidRPr="00EA49C8">
        <w:rPr>
          <w:rFonts w:cs="David"/>
          <w:b/>
          <w:bCs/>
          <w:sz w:val="24"/>
          <w:szCs w:val="24"/>
          <w:rtl/>
        </w:rPr>
        <w:instrText xml:space="preserve">  \* </w:instrText>
      </w:r>
      <w:r w:rsidRPr="00EA49C8">
        <w:rPr>
          <w:rFonts w:cs="David"/>
          <w:b/>
          <w:bCs/>
          <w:sz w:val="24"/>
          <w:szCs w:val="24"/>
        </w:rPr>
        <w:instrText>MERGEFORMAT</w:instrText>
      </w:r>
      <w:r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EA49C8">
        <w:rPr>
          <w:rFonts w:cs="David"/>
          <w:b/>
          <w:bCs/>
          <w:sz w:val="24"/>
          <w:szCs w:val="24"/>
          <w:rtl/>
        </w:rPr>
      </w:r>
      <w:r w:rsidRPr="00EA49C8">
        <w:rPr>
          <w:rFonts w:cs="David"/>
          <w:b/>
          <w:bCs/>
          <w:sz w:val="24"/>
          <w:szCs w:val="24"/>
          <w:rtl/>
        </w:rPr>
        <w:fldChar w:fldCharType="separate"/>
      </w:r>
      <w:r w:rsidRPr="00EA49C8">
        <w:rPr>
          <w:rFonts w:cs="David"/>
          <w:b/>
          <w:bCs/>
          <w:sz w:val="24"/>
          <w:szCs w:val="24"/>
          <w:cs/>
        </w:rPr>
        <w:t>‎</w:t>
      </w:r>
      <w:r w:rsidRPr="00EA49C8">
        <w:rPr>
          <w:rFonts w:cs="David"/>
          <w:b/>
          <w:bCs/>
          <w:sz w:val="24"/>
          <w:szCs w:val="24"/>
        </w:rPr>
        <w:t>5.1</w:t>
      </w:r>
      <w:r w:rsidRPr="00EA49C8">
        <w:rPr>
          <w:rFonts w:cs="David"/>
          <w:b/>
          <w:bCs/>
          <w:sz w:val="24"/>
          <w:szCs w:val="24"/>
          <w:rtl/>
        </w:rPr>
        <w:fldChar w:fldCharType="end"/>
      </w:r>
      <w:r w:rsidRPr="00EA49C8">
        <w:rPr>
          <w:rFonts w:cs="David" w:hint="cs"/>
          <w:b/>
          <w:bCs/>
          <w:sz w:val="24"/>
          <w:szCs w:val="24"/>
          <w:rtl/>
        </w:rPr>
        <w:t xml:space="preserve"> למסמכי המכרז הינה ______________________________ ₪ כולל מע"מ;</w:t>
      </w:r>
    </w:p>
    <w:p w:rsidR="00931149" w:rsidRPr="00EA49C8" w:rsidRDefault="00931149" w:rsidP="00931149">
      <w:pPr>
        <w:pStyle w:val="ab"/>
        <w:bidi/>
        <w:spacing w:before="120" w:after="120"/>
        <w:ind w:left="720" w:hanging="720"/>
        <w:rPr>
          <w:rFonts w:cs="David"/>
          <w:b/>
          <w:bCs/>
          <w:sz w:val="24"/>
          <w:szCs w:val="24"/>
          <w:rtl/>
        </w:rPr>
      </w:pPr>
    </w:p>
    <w:p w:rsidR="00931149" w:rsidRPr="00EA49C8" w:rsidRDefault="00931149" w:rsidP="00931149">
      <w:pPr>
        <w:pStyle w:val="ab"/>
        <w:bidi/>
        <w:spacing w:before="120" w:after="120"/>
        <w:ind w:left="720" w:hanging="720"/>
        <w:rPr>
          <w:rFonts w:cs="David"/>
          <w:b/>
          <w:bCs/>
          <w:sz w:val="24"/>
          <w:szCs w:val="24"/>
          <w:rtl/>
        </w:rPr>
      </w:pPr>
      <w:r w:rsidRPr="00EA49C8">
        <w:rPr>
          <w:rFonts w:cs="David"/>
          <w:b/>
          <w:bCs/>
          <w:sz w:val="24"/>
          <w:szCs w:val="24"/>
        </w:rPr>
        <w:t>B</w:t>
      </w:r>
      <w:r w:rsidRPr="00EA49C8">
        <w:rPr>
          <w:rFonts w:cs="David" w:hint="cs"/>
          <w:b/>
          <w:bCs/>
          <w:sz w:val="24"/>
          <w:szCs w:val="24"/>
          <w:rtl/>
        </w:rPr>
        <w:t xml:space="preserve"> =</w:t>
      </w:r>
      <w:r w:rsidRPr="00EA49C8">
        <w:rPr>
          <w:rFonts w:cs="David" w:hint="cs"/>
          <w:b/>
          <w:bCs/>
          <w:sz w:val="24"/>
          <w:szCs w:val="24"/>
          <w:rtl/>
        </w:rPr>
        <w:tab/>
        <w:t xml:space="preserve">הצעת מחיר כוללת להכנת דו"ח תחזית פליטות ובחינת פוטנציאל ההפחתה כמפורט </w:t>
      </w:r>
      <w:proofErr w:type="spellStart"/>
      <w:r w:rsidRPr="00EA49C8">
        <w:rPr>
          <w:rFonts w:cs="David" w:hint="cs"/>
          <w:b/>
          <w:bCs/>
          <w:sz w:val="24"/>
          <w:szCs w:val="24"/>
          <w:rtl/>
        </w:rPr>
        <w:t>בסע</w:t>
      </w:r>
      <w:proofErr w:type="spellEnd"/>
      <w:r w:rsidRPr="00EA49C8">
        <w:rPr>
          <w:rFonts w:cs="David" w:hint="cs"/>
          <w:b/>
          <w:bCs/>
          <w:sz w:val="24"/>
          <w:szCs w:val="24"/>
          <w:rtl/>
        </w:rPr>
        <w:t xml:space="preserve">' </w:t>
      </w:r>
      <w:r w:rsidRPr="00EA49C8">
        <w:rPr>
          <w:rFonts w:cs="David"/>
          <w:b/>
          <w:bCs/>
          <w:sz w:val="24"/>
          <w:szCs w:val="24"/>
          <w:rtl/>
        </w:rPr>
        <w:fldChar w:fldCharType="begin"/>
      </w:r>
      <w:r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EA49C8">
        <w:rPr>
          <w:rFonts w:cs="David" w:hint="cs"/>
          <w:b/>
          <w:bCs/>
          <w:sz w:val="24"/>
          <w:szCs w:val="24"/>
        </w:rPr>
        <w:instrText>REF</w:instrText>
      </w:r>
      <w:r w:rsidRPr="00EA49C8">
        <w:rPr>
          <w:rFonts w:cs="David" w:hint="cs"/>
          <w:b/>
          <w:bCs/>
          <w:sz w:val="24"/>
          <w:szCs w:val="24"/>
          <w:rtl/>
        </w:rPr>
        <w:instrText xml:space="preserve"> _</w:instrText>
      </w:r>
      <w:r w:rsidRPr="00EA49C8">
        <w:rPr>
          <w:rFonts w:cs="David" w:hint="cs"/>
          <w:b/>
          <w:bCs/>
          <w:sz w:val="24"/>
          <w:szCs w:val="24"/>
        </w:rPr>
        <w:instrText>Ref359138201 \r \h</w:instrText>
      </w:r>
      <w:r w:rsidRPr="00EA49C8">
        <w:rPr>
          <w:rFonts w:cs="David"/>
          <w:b/>
          <w:bCs/>
          <w:sz w:val="24"/>
          <w:szCs w:val="24"/>
          <w:rtl/>
        </w:rPr>
        <w:instrText xml:space="preserve">  \* </w:instrText>
      </w:r>
      <w:r w:rsidRPr="00EA49C8">
        <w:rPr>
          <w:rFonts w:cs="David"/>
          <w:b/>
          <w:bCs/>
          <w:sz w:val="24"/>
          <w:szCs w:val="24"/>
        </w:rPr>
        <w:instrText>MERGEFORMAT</w:instrText>
      </w:r>
      <w:r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EA49C8">
        <w:rPr>
          <w:rFonts w:cs="David"/>
          <w:b/>
          <w:bCs/>
          <w:sz w:val="24"/>
          <w:szCs w:val="24"/>
          <w:rtl/>
        </w:rPr>
      </w:r>
      <w:r w:rsidRPr="00EA49C8">
        <w:rPr>
          <w:rFonts w:cs="David"/>
          <w:b/>
          <w:bCs/>
          <w:sz w:val="24"/>
          <w:szCs w:val="24"/>
          <w:rtl/>
        </w:rPr>
        <w:fldChar w:fldCharType="separate"/>
      </w:r>
      <w:r w:rsidRPr="00EA49C8">
        <w:rPr>
          <w:rFonts w:cs="David"/>
          <w:b/>
          <w:bCs/>
          <w:sz w:val="24"/>
          <w:szCs w:val="24"/>
          <w:cs/>
        </w:rPr>
        <w:t>‎</w:t>
      </w:r>
      <w:r w:rsidRPr="00EA49C8">
        <w:rPr>
          <w:rFonts w:cs="David"/>
          <w:b/>
          <w:bCs/>
          <w:sz w:val="24"/>
          <w:szCs w:val="24"/>
        </w:rPr>
        <w:t>5.2</w:t>
      </w:r>
      <w:r w:rsidRPr="00EA49C8">
        <w:rPr>
          <w:rFonts w:cs="David"/>
          <w:b/>
          <w:bCs/>
          <w:sz w:val="24"/>
          <w:szCs w:val="24"/>
          <w:rtl/>
        </w:rPr>
        <w:fldChar w:fldCharType="end"/>
      </w:r>
      <w:r w:rsidRPr="00EA49C8">
        <w:rPr>
          <w:rFonts w:cs="David" w:hint="cs"/>
          <w:b/>
          <w:bCs/>
          <w:sz w:val="24"/>
          <w:szCs w:val="24"/>
          <w:rtl/>
        </w:rPr>
        <w:t xml:space="preserve"> למסמכי המכרז הינה ______________________ ₪ כולל מע"מ;</w:t>
      </w:r>
    </w:p>
    <w:p w:rsidR="00931149" w:rsidRPr="00EA49C8" w:rsidRDefault="00931149" w:rsidP="00931149">
      <w:pPr>
        <w:pStyle w:val="ab"/>
        <w:bidi/>
        <w:spacing w:before="120" w:after="120"/>
        <w:ind w:left="720" w:hanging="720"/>
        <w:rPr>
          <w:rFonts w:cs="David"/>
          <w:b/>
          <w:bCs/>
          <w:sz w:val="24"/>
          <w:szCs w:val="24"/>
          <w:rtl/>
        </w:rPr>
      </w:pPr>
    </w:p>
    <w:p w:rsidR="00931149" w:rsidRPr="00EA49C8" w:rsidRDefault="00931149" w:rsidP="00931149">
      <w:pPr>
        <w:pStyle w:val="ab"/>
        <w:bidi/>
        <w:spacing w:before="120" w:after="120"/>
        <w:ind w:left="720" w:hanging="720"/>
        <w:rPr>
          <w:rFonts w:cs="David"/>
          <w:b/>
          <w:bCs/>
          <w:sz w:val="24"/>
          <w:szCs w:val="24"/>
          <w:rtl/>
        </w:rPr>
      </w:pPr>
      <w:r w:rsidRPr="00EA49C8">
        <w:rPr>
          <w:rFonts w:cs="David"/>
          <w:b/>
          <w:bCs/>
          <w:sz w:val="24"/>
          <w:szCs w:val="24"/>
        </w:rPr>
        <w:t>C</w:t>
      </w:r>
      <w:r w:rsidRPr="00EA49C8">
        <w:rPr>
          <w:rFonts w:cs="David" w:hint="cs"/>
          <w:b/>
          <w:bCs/>
          <w:sz w:val="24"/>
          <w:szCs w:val="24"/>
          <w:rtl/>
        </w:rPr>
        <w:t xml:space="preserve"> = </w:t>
      </w:r>
      <w:r w:rsidRPr="00EA49C8">
        <w:rPr>
          <w:rFonts w:cs="David" w:hint="cs"/>
          <w:b/>
          <w:bCs/>
          <w:sz w:val="24"/>
          <w:szCs w:val="24"/>
          <w:rtl/>
        </w:rPr>
        <w:tab/>
        <w:t>הצעת מחיר כוללת להכנת דו"ח דו- שנתי (</w:t>
      </w:r>
      <w:r w:rsidRPr="00EA49C8">
        <w:rPr>
          <w:rFonts w:cs="David"/>
          <w:b/>
          <w:bCs/>
          <w:sz w:val="24"/>
          <w:szCs w:val="24"/>
        </w:rPr>
        <w:t>Biennial report</w:t>
      </w:r>
      <w:r w:rsidRPr="00EA49C8">
        <w:rPr>
          <w:rFonts w:cs="David" w:hint="cs"/>
          <w:b/>
          <w:bCs/>
          <w:sz w:val="24"/>
          <w:szCs w:val="24"/>
          <w:rtl/>
        </w:rPr>
        <w:t xml:space="preserve">) על יישום פעולות להפחתת פליטות גזי חממה כמפורט </w:t>
      </w:r>
      <w:proofErr w:type="spellStart"/>
      <w:r w:rsidRPr="00EA49C8">
        <w:rPr>
          <w:rFonts w:cs="David" w:hint="cs"/>
          <w:b/>
          <w:bCs/>
          <w:sz w:val="24"/>
          <w:szCs w:val="24"/>
          <w:rtl/>
        </w:rPr>
        <w:t>בסע</w:t>
      </w:r>
      <w:proofErr w:type="spellEnd"/>
      <w:r w:rsidRPr="00EA49C8">
        <w:rPr>
          <w:rFonts w:cs="David" w:hint="cs"/>
          <w:b/>
          <w:bCs/>
          <w:sz w:val="24"/>
          <w:szCs w:val="24"/>
          <w:rtl/>
        </w:rPr>
        <w:t xml:space="preserve">' </w:t>
      </w:r>
      <w:r w:rsidRPr="00EA49C8">
        <w:rPr>
          <w:rFonts w:cs="David"/>
          <w:b/>
          <w:bCs/>
          <w:sz w:val="24"/>
          <w:szCs w:val="24"/>
          <w:rtl/>
        </w:rPr>
        <w:fldChar w:fldCharType="begin"/>
      </w:r>
      <w:r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EA49C8">
        <w:rPr>
          <w:rFonts w:cs="David" w:hint="cs"/>
          <w:b/>
          <w:bCs/>
          <w:sz w:val="24"/>
          <w:szCs w:val="24"/>
        </w:rPr>
        <w:instrText>REF</w:instrText>
      </w:r>
      <w:r w:rsidRPr="00EA49C8">
        <w:rPr>
          <w:rFonts w:cs="David" w:hint="cs"/>
          <w:b/>
          <w:bCs/>
          <w:sz w:val="24"/>
          <w:szCs w:val="24"/>
          <w:rtl/>
        </w:rPr>
        <w:instrText xml:space="preserve"> _</w:instrText>
      </w:r>
      <w:r w:rsidRPr="00EA49C8">
        <w:rPr>
          <w:rFonts w:cs="David" w:hint="cs"/>
          <w:b/>
          <w:bCs/>
          <w:sz w:val="24"/>
          <w:szCs w:val="24"/>
        </w:rPr>
        <w:instrText>Ref355279955 \r \h</w:instrText>
      </w:r>
      <w:r w:rsidRPr="00EA49C8">
        <w:rPr>
          <w:rFonts w:cs="David"/>
          <w:b/>
          <w:bCs/>
          <w:sz w:val="24"/>
          <w:szCs w:val="24"/>
          <w:rtl/>
        </w:rPr>
        <w:instrText xml:space="preserve">  \* </w:instrText>
      </w:r>
      <w:r w:rsidRPr="00EA49C8">
        <w:rPr>
          <w:rFonts w:cs="David"/>
          <w:b/>
          <w:bCs/>
          <w:sz w:val="24"/>
          <w:szCs w:val="24"/>
        </w:rPr>
        <w:instrText>MERGEFORMAT</w:instrText>
      </w:r>
      <w:r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EA49C8">
        <w:rPr>
          <w:rFonts w:cs="David"/>
          <w:b/>
          <w:bCs/>
          <w:sz w:val="24"/>
          <w:szCs w:val="24"/>
          <w:rtl/>
        </w:rPr>
      </w:r>
      <w:r w:rsidRPr="00EA49C8">
        <w:rPr>
          <w:rFonts w:cs="David"/>
          <w:b/>
          <w:bCs/>
          <w:sz w:val="24"/>
          <w:szCs w:val="24"/>
          <w:rtl/>
        </w:rPr>
        <w:fldChar w:fldCharType="separate"/>
      </w:r>
      <w:r w:rsidRPr="00EA49C8">
        <w:rPr>
          <w:rFonts w:cs="David"/>
          <w:b/>
          <w:bCs/>
          <w:sz w:val="24"/>
          <w:szCs w:val="24"/>
          <w:cs/>
        </w:rPr>
        <w:t>‎</w:t>
      </w:r>
      <w:r w:rsidRPr="00EA49C8">
        <w:rPr>
          <w:rFonts w:cs="David"/>
          <w:b/>
          <w:bCs/>
          <w:sz w:val="24"/>
          <w:szCs w:val="24"/>
        </w:rPr>
        <w:t>5.3</w:t>
      </w:r>
      <w:r w:rsidRPr="00EA49C8">
        <w:rPr>
          <w:rFonts w:cs="David"/>
          <w:b/>
          <w:bCs/>
          <w:sz w:val="24"/>
          <w:szCs w:val="24"/>
          <w:rtl/>
        </w:rPr>
        <w:fldChar w:fldCharType="end"/>
      </w:r>
      <w:r w:rsidRPr="00EA49C8">
        <w:rPr>
          <w:rFonts w:cs="David" w:hint="cs"/>
          <w:b/>
          <w:bCs/>
          <w:sz w:val="24"/>
          <w:szCs w:val="24"/>
          <w:rtl/>
        </w:rPr>
        <w:t xml:space="preserve"> למסמכי המכרז הינה ______________________________ ₪ כולל מע"מ;</w:t>
      </w:r>
    </w:p>
    <w:p w:rsidR="00931149" w:rsidRPr="00EA49C8" w:rsidRDefault="00931149" w:rsidP="00931149">
      <w:pPr>
        <w:pStyle w:val="ab"/>
        <w:bidi/>
        <w:spacing w:before="120" w:after="120"/>
        <w:ind w:left="720" w:hanging="720"/>
        <w:rPr>
          <w:rFonts w:cs="David"/>
          <w:b/>
          <w:bCs/>
          <w:sz w:val="24"/>
          <w:szCs w:val="24"/>
          <w:rtl/>
        </w:rPr>
      </w:pPr>
    </w:p>
    <w:p w:rsidR="00931149" w:rsidRPr="00EA49C8" w:rsidRDefault="00931149" w:rsidP="00931149">
      <w:pPr>
        <w:pStyle w:val="ab"/>
        <w:bidi/>
        <w:spacing w:before="120" w:after="120"/>
        <w:ind w:left="720" w:hanging="720"/>
        <w:rPr>
          <w:rFonts w:cs="David"/>
          <w:b/>
          <w:bCs/>
          <w:sz w:val="24"/>
          <w:szCs w:val="24"/>
          <w:rtl/>
        </w:rPr>
      </w:pPr>
      <w:r w:rsidRPr="00EA49C8">
        <w:rPr>
          <w:rFonts w:cs="David"/>
          <w:b/>
          <w:bCs/>
          <w:sz w:val="24"/>
          <w:szCs w:val="24"/>
        </w:rPr>
        <w:t>D</w:t>
      </w:r>
      <w:r w:rsidRPr="00EA49C8">
        <w:rPr>
          <w:rFonts w:cs="David" w:hint="cs"/>
          <w:b/>
          <w:bCs/>
          <w:sz w:val="24"/>
          <w:szCs w:val="24"/>
          <w:rtl/>
        </w:rPr>
        <w:t xml:space="preserve"> = </w:t>
      </w:r>
      <w:r w:rsidRPr="00EA49C8">
        <w:rPr>
          <w:rFonts w:cs="David" w:hint="cs"/>
          <w:b/>
          <w:bCs/>
          <w:sz w:val="24"/>
          <w:szCs w:val="24"/>
          <w:rtl/>
        </w:rPr>
        <w:tab/>
        <w:t>הצעת מחיר כוללת להכנת דו"ח מצאי לאומי מקיף (</w:t>
      </w:r>
      <w:r w:rsidRPr="00EA49C8">
        <w:rPr>
          <w:rFonts w:cs="David"/>
          <w:b/>
          <w:bCs/>
          <w:sz w:val="24"/>
          <w:szCs w:val="24"/>
        </w:rPr>
        <w:t>communication report</w:t>
      </w:r>
      <w:r w:rsidRPr="00EA49C8">
        <w:rPr>
          <w:rFonts w:cs="David" w:hint="cs"/>
          <w:b/>
          <w:bCs/>
          <w:sz w:val="24"/>
          <w:szCs w:val="24"/>
          <w:rtl/>
        </w:rPr>
        <w:t xml:space="preserve">) כמפורט </w:t>
      </w:r>
      <w:proofErr w:type="spellStart"/>
      <w:r w:rsidRPr="00EA49C8">
        <w:rPr>
          <w:rFonts w:cs="David" w:hint="cs"/>
          <w:b/>
          <w:bCs/>
          <w:sz w:val="24"/>
          <w:szCs w:val="24"/>
          <w:rtl/>
        </w:rPr>
        <w:t>בסע</w:t>
      </w:r>
      <w:proofErr w:type="spellEnd"/>
      <w:r w:rsidRPr="00EA49C8">
        <w:rPr>
          <w:rFonts w:cs="David" w:hint="cs"/>
          <w:b/>
          <w:bCs/>
          <w:sz w:val="24"/>
          <w:szCs w:val="24"/>
          <w:rtl/>
        </w:rPr>
        <w:t xml:space="preserve">' </w:t>
      </w:r>
      <w:r w:rsidRPr="00EA49C8">
        <w:rPr>
          <w:rFonts w:cs="David"/>
          <w:b/>
          <w:bCs/>
          <w:sz w:val="24"/>
          <w:szCs w:val="24"/>
          <w:rtl/>
        </w:rPr>
        <w:fldChar w:fldCharType="begin"/>
      </w:r>
      <w:r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EA49C8">
        <w:rPr>
          <w:rFonts w:cs="David" w:hint="cs"/>
          <w:b/>
          <w:bCs/>
          <w:sz w:val="24"/>
          <w:szCs w:val="24"/>
        </w:rPr>
        <w:instrText>REF</w:instrText>
      </w:r>
      <w:r w:rsidRPr="00EA49C8">
        <w:rPr>
          <w:rFonts w:cs="David" w:hint="cs"/>
          <w:b/>
          <w:bCs/>
          <w:sz w:val="24"/>
          <w:szCs w:val="24"/>
          <w:rtl/>
        </w:rPr>
        <w:instrText xml:space="preserve"> _</w:instrText>
      </w:r>
      <w:r w:rsidRPr="00EA49C8">
        <w:rPr>
          <w:rFonts w:cs="David" w:hint="cs"/>
          <w:b/>
          <w:bCs/>
          <w:sz w:val="24"/>
          <w:szCs w:val="24"/>
        </w:rPr>
        <w:instrText>Ref355275447 \r \h</w:instrText>
      </w:r>
      <w:r w:rsidRPr="00EA49C8">
        <w:rPr>
          <w:rFonts w:cs="David"/>
          <w:b/>
          <w:bCs/>
          <w:sz w:val="24"/>
          <w:szCs w:val="24"/>
          <w:rtl/>
        </w:rPr>
        <w:instrText xml:space="preserve">  \* </w:instrText>
      </w:r>
      <w:r w:rsidRPr="00EA49C8">
        <w:rPr>
          <w:rFonts w:cs="David"/>
          <w:b/>
          <w:bCs/>
          <w:sz w:val="24"/>
          <w:szCs w:val="24"/>
        </w:rPr>
        <w:instrText>MERGEFORMAT</w:instrText>
      </w:r>
      <w:r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EA49C8">
        <w:rPr>
          <w:rFonts w:cs="David"/>
          <w:b/>
          <w:bCs/>
          <w:sz w:val="24"/>
          <w:szCs w:val="24"/>
          <w:rtl/>
        </w:rPr>
      </w:r>
      <w:r w:rsidRPr="00EA49C8">
        <w:rPr>
          <w:rFonts w:cs="David"/>
          <w:b/>
          <w:bCs/>
          <w:sz w:val="24"/>
          <w:szCs w:val="24"/>
          <w:rtl/>
        </w:rPr>
        <w:fldChar w:fldCharType="separate"/>
      </w:r>
      <w:r w:rsidRPr="00EA49C8">
        <w:rPr>
          <w:rFonts w:cs="David"/>
          <w:b/>
          <w:bCs/>
          <w:sz w:val="24"/>
          <w:szCs w:val="24"/>
          <w:cs/>
        </w:rPr>
        <w:t>‎</w:t>
      </w:r>
      <w:r w:rsidRPr="00EA49C8">
        <w:rPr>
          <w:rFonts w:cs="David"/>
          <w:b/>
          <w:bCs/>
          <w:sz w:val="24"/>
          <w:szCs w:val="24"/>
        </w:rPr>
        <w:t>5.4</w:t>
      </w:r>
      <w:r w:rsidRPr="00EA49C8">
        <w:rPr>
          <w:rFonts w:cs="David"/>
          <w:b/>
          <w:bCs/>
          <w:sz w:val="24"/>
          <w:szCs w:val="24"/>
          <w:rtl/>
        </w:rPr>
        <w:fldChar w:fldCharType="end"/>
      </w:r>
      <w:r w:rsidRPr="00EA49C8">
        <w:rPr>
          <w:rFonts w:cs="David" w:hint="cs"/>
          <w:b/>
          <w:bCs/>
          <w:sz w:val="24"/>
          <w:szCs w:val="24"/>
          <w:rtl/>
        </w:rPr>
        <w:t xml:space="preserve"> למסמכי המכרז הינה ___________________________ ₪ כולל מע"מ;</w:t>
      </w:r>
    </w:p>
    <w:p w:rsidR="00931149" w:rsidRPr="00EA49C8" w:rsidRDefault="00931149" w:rsidP="00931149">
      <w:pPr>
        <w:pStyle w:val="ab"/>
        <w:bidi/>
        <w:spacing w:before="120" w:after="120"/>
        <w:ind w:left="720" w:hanging="720"/>
        <w:rPr>
          <w:rFonts w:cs="David"/>
          <w:b/>
          <w:bCs/>
          <w:sz w:val="24"/>
          <w:szCs w:val="24"/>
          <w:rtl/>
        </w:rPr>
      </w:pPr>
    </w:p>
    <w:p w:rsidR="00931149" w:rsidRPr="00EA49C8" w:rsidRDefault="00931149" w:rsidP="00931149">
      <w:pPr>
        <w:pStyle w:val="ab"/>
        <w:bidi/>
        <w:spacing w:before="120" w:after="120"/>
        <w:ind w:left="720" w:hanging="720"/>
        <w:rPr>
          <w:rFonts w:cs="David"/>
          <w:b/>
          <w:bCs/>
          <w:sz w:val="24"/>
          <w:szCs w:val="24"/>
          <w:rtl/>
        </w:rPr>
      </w:pPr>
      <w:r w:rsidRPr="00EA49C8">
        <w:rPr>
          <w:rFonts w:cs="David"/>
          <w:b/>
          <w:bCs/>
          <w:sz w:val="24"/>
          <w:szCs w:val="24"/>
        </w:rPr>
        <w:t>F1</w:t>
      </w:r>
      <w:r w:rsidRPr="00EA49C8">
        <w:rPr>
          <w:rFonts w:cs="David" w:hint="cs"/>
          <w:b/>
          <w:bCs/>
          <w:sz w:val="24"/>
          <w:szCs w:val="24"/>
          <w:rtl/>
        </w:rPr>
        <w:t xml:space="preserve"> =</w:t>
      </w:r>
      <w:r w:rsidRPr="00EA49C8">
        <w:rPr>
          <w:rFonts w:cs="David" w:hint="cs"/>
          <w:b/>
          <w:bCs/>
          <w:sz w:val="24"/>
          <w:szCs w:val="24"/>
          <w:rtl/>
        </w:rPr>
        <w:tab/>
        <w:t xml:space="preserve">הצעת מחיר להכנת דו"ח קטן (עד 25 ש"ע) כמפורט </w:t>
      </w:r>
      <w:proofErr w:type="spellStart"/>
      <w:r w:rsidRPr="00EA49C8">
        <w:rPr>
          <w:rFonts w:cs="David" w:hint="cs"/>
          <w:b/>
          <w:bCs/>
          <w:sz w:val="24"/>
          <w:szCs w:val="24"/>
          <w:rtl/>
        </w:rPr>
        <w:t>בסע</w:t>
      </w:r>
      <w:proofErr w:type="spellEnd"/>
      <w:r w:rsidRPr="00EA49C8">
        <w:rPr>
          <w:rFonts w:cs="David" w:hint="cs"/>
          <w:b/>
          <w:bCs/>
          <w:sz w:val="24"/>
          <w:szCs w:val="24"/>
          <w:rtl/>
        </w:rPr>
        <w:t xml:space="preserve">' </w:t>
      </w:r>
      <w:r w:rsidRPr="00EA49C8">
        <w:rPr>
          <w:rFonts w:cs="David"/>
          <w:b/>
          <w:bCs/>
          <w:sz w:val="24"/>
          <w:szCs w:val="24"/>
          <w:rtl/>
        </w:rPr>
        <w:fldChar w:fldCharType="begin"/>
      </w:r>
      <w:r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EA49C8">
        <w:rPr>
          <w:rFonts w:cs="David" w:hint="cs"/>
          <w:b/>
          <w:bCs/>
          <w:sz w:val="24"/>
          <w:szCs w:val="24"/>
        </w:rPr>
        <w:instrText>REF</w:instrText>
      </w:r>
      <w:r w:rsidRPr="00EA49C8">
        <w:rPr>
          <w:rFonts w:cs="David" w:hint="cs"/>
          <w:b/>
          <w:bCs/>
          <w:sz w:val="24"/>
          <w:szCs w:val="24"/>
          <w:rtl/>
        </w:rPr>
        <w:instrText xml:space="preserve"> _</w:instrText>
      </w:r>
      <w:r w:rsidRPr="00EA49C8">
        <w:rPr>
          <w:rFonts w:cs="David" w:hint="cs"/>
          <w:b/>
          <w:bCs/>
          <w:sz w:val="24"/>
          <w:szCs w:val="24"/>
        </w:rPr>
        <w:instrText>Ref360954592 \r \h</w:instrText>
      </w:r>
      <w:r w:rsidRPr="00EA49C8">
        <w:rPr>
          <w:rFonts w:cs="David"/>
          <w:b/>
          <w:bCs/>
          <w:sz w:val="24"/>
          <w:szCs w:val="24"/>
          <w:rtl/>
        </w:rPr>
        <w:instrText xml:space="preserve">  \* </w:instrText>
      </w:r>
      <w:r w:rsidRPr="00EA49C8">
        <w:rPr>
          <w:rFonts w:cs="David"/>
          <w:b/>
          <w:bCs/>
          <w:sz w:val="24"/>
          <w:szCs w:val="24"/>
        </w:rPr>
        <w:instrText>MERGEFORMAT</w:instrText>
      </w:r>
      <w:r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EA49C8">
        <w:rPr>
          <w:rFonts w:cs="David"/>
          <w:b/>
          <w:bCs/>
          <w:sz w:val="24"/>
          <w:szCs w:val="24"/>
          <w:rtl/>
        </w:rPr>
      </w:r>
      <w:r w:rsidRPr="00EA49C8">
        <w:rPr>
          <w:rFonts w:cs="David"/>
          <w:b/>
          <w:bCs/>
          <w:sz w:val="24"/>
          <w:szCs w:val="24"/>
          <w:rtl/>
        </w:rPr>
        <w:fldChar w:fldCharType="separate"/>
      </w:r>
      <w:r w:rsidRPr="00EA49C8">
        <w:rPr>
          <w:rFonts w:cs="David"/>
          <w:b/>
          <w:bCs/>
          <w:sz w:val="24"/>
          <w:szCs w:val="24"/>
          <w:cs/>
        </w:rPr>
        <w:t>‎</w:t>
      </w:r>
      <w:r w:rsidRPr="00EA49C8">
        <w:rPr>
          <w:rFonts w:cs="David"/>
          <w:b/>
          <w:bCs/>
          <w:sz w:val="24"/>
          <w:szCs w:val="24"/>
        </w:rPr>
        <w:t>5.5</w:t>
      </w:r>
      <w:r w:rsidRPr="00EA49C8">
        <w:rPr>
          <w:rFonts w:cs="David"/>
          <w:b/>
          <w:bCs/>
          <w:sz w:val="24"/>
          <w:szCs w:val="24"/>
          <w:rtl/>
        </w:rPr>
        <w:fldChar w:fldCharType="end"/>
      </w:r>
      <w:r w:rsidRPr="00EA49C8">
        <w:rPr>
          <w:rFonts w:cs="David" w:hint="cs"/>
          <w:b/>
          <w:bCs/>
          <w:sz w:val="24"/>
          <w:szCs w:val="24"/>
          <w:rtl/>
        </w:rPr>
        <w:t xml:space="preserve"> למסמכי המכרז הינה ________________________ כולל מע"מ;</w:t>
      </w:r>
    </w:p>
    <w:p w:rsidR="00931149" w:rsidRPr="00EA49C8" w:rsidRDefault="00931149" w:rsidP="00931149">
      <w:pPr>
        <w:bidi/>
        <w:jc w:val="both"/>
        <w:rPr>
          <w:rFonts w:cs="David"/>
          <w:i/>
          <w:iCs/>
          <w:rtl/>
        </w:rPr>
      </w:pPr>
    </w:p>
    <w:p w:rsidR="00931149" w:rsidRPr="00EA49C8" w:rsidRDefault="00931149" w:rsidP="00931149">
      <w:pPr>
        <w:pStyle w:val="ab"/>
        <w:bidi/>
        <w:spacing w:before="120" w:after="120"/>
        <w:ind w:left="720" w:hanging="720"/>
        <w:rPr>
          <w:rFonts w:cs="David"/>
          <w:b/>
          <w:bCs/>
          <w:sz w:val="24"/>
          <w:szCs w:val="24"/>
          <w:rtl/>
        </w:rPr>
      </w:pPr>
      <w:r w:rsidRPr="00EA49C8">
        <w:rPr>
          <w:rFonts w:cs="David"/>
          <w:b/>
          <w:bCs/>
          <w:sz w:val="24"/>
          <w:szCs w:val="24"/>
        </w:rPr>
        <w:t>F2</w:t>
      </w:r>
      <w:r w:rsidRPr="00EA49C8">
        <w:rPr>
          <w:rFonts w:cs="David" w:hint="cs"/>
          <w:b/>
          <w:bCs/>
          <w:sz w:val="24"/>
          <w:szCs w:val="24"/>
          <w:rtl/>
        </w:rPr>
        <w:t xml:space="preserve"> =</w:t>
      </w:r>
      <w:r w:rsidRPr="00EA49C8">
        <w:rPr>
          <w:rFonts w:cs="David" w:hint="cs"/>
          <w:b/>
          <w:bCs/>
          <w:sz w:val="24"/>
          <w:szCs w:val="24"/>
          <w:rtl/>
        </w:rPr>
        <w:tab/>
        <w:t xml:space="preserve">הצעת מחיר להכנת דו"ח בינוני (בין 26-50 ש"ע) כמפורט </w:t>
      </w:r>
      <w:proofErr w:type="spellStart"/>
      <w:r w:rsidRPr="00EA49C8">
        <w:rPr>
          <w:rFonts w:cs="David" w:hint="cs"/>
          <w:b/>
          <w:bCs/>
          <w:sz w:val="24"/>
          <w:szCs w:val="24"/>
          <w:rtl/>
        </w:rPr>
        <w:t>בסע</w:t>
      </w:r>
      <w:proofErr w:type="spellEnd"/>
      <w:r w:rsidRPr="00EA49C8">
        <w:rPr>
          <w:rFonts w:cs="David" w:hint="cs"/>
          <w:b/>
          <w:bCs/>
          <w:sz w:val="24"/>
          <w:szCs w:val="24"/>
          <w:rtl/>
        </w:rPr>
        <w:t xml:space="preserve">' </w:t>
      </w:r>
      <w:r w:rsidRPr="00EA49C8">
        <w:rPr>
          <w:rFonts w:cs="David"/>
          <w:b/>
          <w:bCs/>
          <w:sz w:val="24"/>
          <w:szCs w:val="24"/>
          <w:rtl/>
        </w:rPr>
        <w:fldChar w:fldCharType="begin"/>
      </w:r>
      <w:r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EA49C8">
        <w:rPr>
          <w:rFonts w:cs="David" w:hint="cs"/>
          <w:b/>
          <w:bCs/>
          <w:sz w:val="24"/>
          <w:szCs w:val="24"/>
        </w:rPr>
        <w:instrText>REF</w:instrText>
      </w:r>
      <w:r w:rsidRPr="00EA49C8">
        <w:rPr>
          <w:rFonts w:cs="David" w:hint="cs"/>
          <w:b/>
          <w:bCs/>
          <w:sz w:val="24"/>
          <w:szCs w:val="24"/>
          <w:rtl/>
        </w:rPr>
        <w:instrText xml:space="preserve"> _</w:instrText>
      </w:r>
      <w:r w:rsidRPr="00EA49C8">
        <w:rPr>
          <w:rFonts w:cs="David" w:hint="cs"/>
          <w:b/>
          <w:bCs/>
          <w:sz w:val="24"/>
          <w:szCs w:val="24"/>
        </w:rPr>
        <w:instrText>Ref360954592 \r \h</w:instrText>
      </w:r>
      <w:r w:rsidRPr="00EA49C8">
        <w:rPr>
          <w:rFonts w:cs="David"/>
          <w:b/>
          <w:bCs/>
          <w:sz w:val="24"/>
          <w:szCs w:val="24"/>
          <w:rtl/>
        </w:rPr>
        <w:instrText xml:space="preserve">  \* </w:instrText>
      </w:r>
      <w:r w:rsidRPr="00EA49C8">
        <w:rPr>
          <w:rFonts w:cs="David"/>
          <w:b/>
          <w:bCs/>
          <w:sz w:val="24"/>
          <w:szCs w:val="24"/>
        </w:rPr>
        <w:instrText>MERGEFORMAT</w:instrText>
      </w:r>
      <w:r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EA49C8">
        <w:rPr>
          <w:rFonts w:cs="David"/>
          <w:b/>
          <w:bCs/>
          <w:sz w:val="24"/>
          <w:szCs w:val="24"/>
          <w:rtl/>
        </w:rPr>
      </w:r>
      <w:r w:rsidRPr="00EA49C8">
        <w:rPr>
          <w:rFonts w:cs="David"/>
          <w:b/>
          <w:bCs/>
          <w:sz w:val="24"/>
          <w:szCs w:val="24"/>
          <w:rtl/>
        </w:rPr>
        <w:fldChar w:fldCharType="separate"/>
      </w:r>
      <w:r w:rsidRPr="00EA49C8">
        <w:rPr>
          <w:rFonts w:cs="David"/>
          <w:b/>
          <w:bCs/>
          <w:sz w:val="24"/>
          <w:szCs w:val="24"/>
          <w:cs/>
        </w:rPr>
        <w:t>‎</w:t>
      </w:r>
      <w:r w:rsidRPr="00EA49C8">
        <w:rPr>
          <w:rFonts w:cs="David"/>
          <w:b/>
          <w:bCs/>
          <w:sz w:val="24"/>
          <w:szCs w:val="24"/>
        </w:rPr>
        <w:t>5.5</w:t>
      </w:r>
      <w:r w:rsidRPr="00EA49C8">
        <w:rPr>
          <w:rFonts w:cs="David"/>
          <w:b/>
          <w:bCs/>
          <w:sz w:val="24"/>
          <w:szCs w:val="24"/>
          <w:rtl/>
        </w:rPr>
        <w:fldChar w:fldCharType="end"/>
      </w:r>
      <w:r w:rsidRPr="00EA49C8">
        <w:rPr>
          <w:rFonts w:cs="David" w:hint="cs"/>
          <w:b/>
          <w:bCs/>
          <w:sz w:val="24"/>
          <w:szCs w:val="24"/>
          <w:rtl/>
        </w:rPr>
        <w:t xml:space="preserve"> למסמכי המכרז הינה ________________________ כולל מע"מ;</w:t>
      </w:r>
    </w:p>
    <w:p w:rsidR="00931149" w:rsidRPr="00EA49C8" w:rsidRDefault="00931149" w:rsidP="00931149">
      <w:pPr>
        <w:bidi/>
        <w:jc w:val="both"/>
        <w:rPr>
          <w:rFonts w:cs="David"/>
          <w:i/>
          <w:iCs/>
          <w:rtl/>
        </w:rPr>
      </w:pPr>
    </w:p>
    <w:p w:rsidR="00931149" w:rsidRPr="00EA49C8" w:rsidRDefault="00931149" w:rsidP="00931149">
      <w:pPr>
        <w:pStyle w:val="ab"/>
        <w:bidi/>
        <w:spacing w:before="120" w:after="120"/>
        <w:ind w:left="720" w:hanging="720"/>
        <w:rPr>
          <w:rFonts w:cs="David"/>
          <w:b/>
          <w:bCs/>
          <w:sz w:val="24"/>
          <w:szCs w:val="24"/>
          <w:rtl/>
        </w:rPr>
      </w:pPr>
      <w:r w:rsidRPr="00EA49C8">
        <w:rPr>
          <w:rFonts w:cs="David"/>
          <w:b/>
          <w:bCs/>
          <w:sz w:val="24"/>
          <w:szCs w:val="24"/>
        </w:rPr>
        <w:t>F3</w:t>
      </w:r>
      <w:r w:rsidRPr="00EA49C8">
        <w:rPr>
          <w:rFonts w:cs="David" w:hint="cs"/>
          <w:b/>
          <w:bCs/>
          <w:sz w:val="24"/>
          <w:szCs w:val="24"/>
          <w:rtl/>
        </w:rPr>
        <w:t xml:space="preserve"> =</w:t>
      </w:r>
      <w:r w:rsidRPr="00EA49C8">
        <w:rPr>
          <w:rFonts w:cs="David" w:hint="cs"/>
          <w:b/>
          <w:bCs/>
          <w:sz w:val="24"/>
          <w:szCs w:val="24"/>
          <w:rtl/>
        </w:rPr>
        <w:tab/>
        <w:t xml:space="preserve">הצעת מחיר להכנת דו"ח גדול (בין 51-100 ש"ע) כמפורט </w:t>
      </w:r>
      <w:proofErr w:type="spellStart"/>
      <w:r w:rsidRPr="00EA49C8">
        <w:rPr>
          <w:rFonts w:cs="David" w:hint="cs"/>
          <w:b/>
          <w:bCs/>
          <w:sz w:val="24"/>
          <w:szCs w:val="24"/>
          <w:rtl/>
        </w:rPr>
        <w:t>בסע</w:t>
      </w:r>
      <w:proofErr w:type="spellEnd"/>
      <w:r w:rsidRPr="00EA49C8">
        <w:rPr>
          <w:rFonts w:cs="David" w:hint="cs"/>
          <w:b/>
          <w:bCs/>
          <w:sz w:val="24"/>
          <w:szCs w:val="24"/>
          <w:rtl/>
        </w:rPr>
        <w:t xml:space="preserve">' </w:t>
      </w:r>
      <w:r w:rsidRPr="00EA49C8">
        <w:rPr>
          <w:rFonts w:cs="David"/>
          <w:b/>
          <w:bCs/>
          <w:sz w:val="24"/>
          <w:szCs w:val="24"/>
        </w:rPr>
        <w:t>5.5</w:t>
      </w:r>
      <w:r w:rsidR="007D6BDD">
        <w:rPr>
          <w:rFonts w:cs="David" w:hint="cs"/>
          <w:b/>
          <w:bCs/>
          <w:sz w:val="24"/>
          <w:szCs w:val="24"/>
          <w:rtl/>
        </w:rPr>
        <w:t xml:space="preserve"> </w:t>
      </w:r>
      <w:r w:rsidRPr="00EA49C8">
        <w:rPr>
          <w:rFonts w:cs="David" w:hint="cs"/>
          <w:b/>
          <w:bCs/>
          <w:sz w:val="24"/>
          <w:szCs w:val="24"/>
          <w:rtl/>
        </w:rPr>
        <w:t>למסמכי המכרז הינה ________________________ כולל מע"מ;</w:t>
      </w:r>
    </w:p>
    <w:p w:rsidR="0049019B" w:rsidRPr="0063679A" w:rsidRDefault="0033482F" w:rsidP="0063679A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יובהר כי, במידה ויחולו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שינויים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בשינוי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המע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>"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מ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עד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מועד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קבלת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החשבונית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תעודכן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בהתאם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התמורה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לה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זכאי</w:t>
      </w:r>
      <w:r w:rsidRPr="00EA49C8">
        <w:rPr>
          <w:rFonts w:asciiTheme="minorHAnsi" w:eastAsiaTheme="minorHAnsi" w:hAnsiTheme="minorHAnsi" w:cs="Arial"/>
          <w:sz w:val="22"/>
          <w:szCs w:val="22"/>
          <w:rtl/>
        </w:rPr>
        <w:t xml:space="preserve"> </w:t>
      </w:r>
      <w:r w:rsidRPr="00EA49C8">
        <w:rPr>
          <w:rFonts w:asciiTheme="minorHAnsi" w:eastAsiaTheme="minorHAnsi" w:hAnsiTheme="minorHAnsi" w:cs="Arial" w:hint="cs"/>
          <w:sz w:val="22"/>
          <w:szCs w:val="22"/>
          <w:rtl/>
        </w:rPr>
        <w:t>הספק</w:t>
      </w:r>
    </w:p>
    <w:p w:rsidR="007D6BDD" w:rsidRPr="007D6BDD" w:rsidRDefault="0095501D" w:rsidP="003E2084">
      <w:pPr>
        <w:bidi/>
        <w:jc w:val="both"/>
        <w:rPr>
          <w:rFonts w:cs="David" w:hint="cs"/>
          <w:i/>
          <w:iCs/>
          <w:rtl/>
        </w:rPr>
      </w:pPr>
      <w:r w:rsidRPr="00EA49C8">
        <w:rPr>
          <w:rFonts w:cs="David" w:hint="cs"/>
          <w:i/>
          <w:iCs/>
          <w:rtl/>
        </w:rPr>
        <w:t xml:space="preserve">לגבי התמורה בגין השירותים לעיל יחולו כללי ההצמדה </w:t>
      </w:r>
      <w:bookmarkStart w:id="0" w:name="_Toc180891574"/>
      <w:bookmarkStart w:id="1" w:name="_Toc180891122"/>
      <w:bookmarkEnd w:id="0"/>
      <w:r w:rsidRPr="00EA49C8">
        <w:rPr>
          <w:rFonts w:cs="David" w:hint="cs"/>
          <w:i/>
          <w:iCs/>
          <w:rtl/>
        </w:rPr>
        <w:t>הקבועים על ידי החשב הכלל</w:t>
      </w:r>
      <w:r w:rsidR="005A2D4B" w:rsidRPr="00EA49C8">
        <w:rPr>
          <w:rFonts w:cs="David" w:hint="cs"/>
          <w:i/>
          <w:iCs/>
          <w:rtl/>
        </w:rPr>
        <w:t>י.</w:t>
      </w:r>
      <w:bookmarkStart w:id="2" w:name="_Toc180891579"/>
      <w:bookmarkStart w:id="3" w:name="_Toc180891580"/>
      <w:bookmarkStart w:id="4" w:name="_Toc180891581"/>
      <w:bookmarkStart w:id="5" w:name="_Toc180891582"/>
      <w:bookmarkStart w:id="6" w:name="_Toc180891583"/>
      <w:bookmarkStart w:id="7" w:name="_GoBack"/>
      <w:bookmarkEnd w:id="1"/>
      <w:bookmarkEnd w:id="2"/>
      <w:bookmarkEnd w:id="3"/>
      <w:bookmarkEnd w:id="4"/>
      <w:bookmarkEnd w:id="5"/>
      <w:bookmarkEnd w:id="6"/>
      <w:bookmarkEnd w:id="7"/>
    </w:p>
    <w:p w:rsidR="00A42C79" w:rsidRPr="00A42C79" w:rsidRDefault="00A42C79" w:rsidP="00A42C79">
      <w:pPr>
        <w:tabs>
          <w:tab w:val="center" w:pos="4500"/>
        </w:tabs>
        <w:bidi/>
        <w:spacing w:before="120" w:after="120" w:line="360" w:lineRule="auto"/>
        <w:rPr>
          <w:rFonts w:cs="David"/>
          <w:b/>
          <w:bCs/>
          <w:u w:val="single"/>
          <w:rtl/>
        </w:rPr>
      </w:pPr>
      <w:r w:rsidRPr="00A42C79">
        <w:rPr>
          <w:rFonts w:cs="David" w:hint="cs"/>
          <w:b/>
          <w:bCs/>
          <w:u w:val="single"/>
          <w:rtl/>
        </w:rPr>
        <w:t xml:space="preserve">הצעת מחיר עבור שעות ייעוץ </w:t>
      </w:r>
      <w:r w:rsidRPr="007D6BDD">
        <w:rPr>
          <w:rFonts w:cs="David" w:hint="cs"/>
          <w:b/>
          <w:bCs/>
          <w:sz w:val="28"/>
          <w:szCs w:val="28"/>
          <w:u w:val="single"/>
          <w:rtl/>
        </w:rPr>
        <w:t>לא כולל מע"מ</w:t>
      </w:r>
      <w:r w:rsidRPr="00A42C79">
        <w:rPr>
          <w:rFonts w:cs="David" w:hint="cs"/>
          <w:b/>
          <w:bCs/>
          <w:u w:val="single"/>
          <w:rtl/>
        </w:rPr>
        <w:t>:</w:t>
      </w:r>
    </w:p>
    <w:p w:rsidR="007B23AC" w:rsidRPr="00EA49C8" w:rsidRDefault="0049019B" w:rsidP="00931149">
      <w:pPr>
        <w:pStyle w:val="ab"/>
        <w:bidi/>
        <w:spacing w:before="120" w:after="120"/>
        <w:ind w:left="720" w:hanging="720"/>
        <w:rPr>
          <w:rFonts w:cs="David"/>
          <w:b/>
          <w:bCs/>
          <w:sz w:val="24"/>
          <w:szCs w:val="24"/>
          <w:rtl/>
        </w:rPr>
      </w:pPr>
      <w:r w:rsidRPr="00EA49C8">
        <w:rPr>
          <w:rFonts w:cs="David"/>
          <w:b/>
          <w:bCs/>
          <w:sz w:val="24"/>
          <w:szCs w:val="24"/>
        </w:rPr>
        <w:t>H</w:t>
      </w:r>
      <w:r w:rsidR="007B23AC" w:rsidRPr="00EA49C8">
        <w:rPr>
          <w:rFonts w:cs="David" w:hint="cs"/>
          <w:b/>
          <w:bCs/>
          <w:sz w:val="24"/>
          <w:szCs w:val="24"/>
          <w:rtl/>
        </w:rPr>
        <w:t xml:space="preserve"> =</w:t>
      </w:r>
      <w:r w:rsidR="007B23AC" w:rsidRPr="00EA49C8">
        <w:rPr>
          <w:rFonts w:cs="David" w:hint="cs"/>
          <w:b/>
          <w:bCs/>
          <w:sz w:val="24"/>
          <w:szCs w:val="24"/>
          <w:rtl/>
        </w:rPr>
        <w:tab/>
      </w:r>
      <w:r w:rsidR="00931149" w:rsidRPr="00EA49C8">
        <w:rPr>
          <w:rFonts w:cs="David" w:hint="cs"/>
          <w:b/>
          <w:bCs/>
          <w:sz w:val="24"/>
          <w:szCs w:val="24"/>
          <w:rtl/>
        </w:rPr>
        <w:t xml:space="preserve">שיעור ההנחה המוצע לשעת ייעוץ על פי התעריפים הנקובים בהנחיות ותעריפי החשב הכללי במשרד האוצר בגין ביצוע עבודות משלימות כמפורט </w:t>
      </w:r>
      <w:proofErr w:type="spellStart"/>
      <w:r w:rsidR="00931149" w:rsidRPr="00EA49C8">
        <w:rPr>
          <w:rFonts w:cs="David" w:hint="cs"/>
          <w:b/>
          <w:bCs/>
          <w:sz w:val="24"/>
          <w:szCs w:val="24"/>
          <w:rtl/>
        </w:rPr>
        <w:t>בסע</w:t>
      </w:r>
      <w:proofErr w:type="spellEnd"/>
      <w:r w:rsidR="00931149" w:rsidRPr="00EA49C8">
        <w:rPr>
          <w:rFonts w:cs="David" w:hint="cs"/>
          <w:b/>
          <w:bCs/>
          <w:sz w:val="24"/>
          <w:szCs w:val="24"/>
          <w:rtl/>
        </w:rPr>
        <w:t xml:space="preserve">' </w:t>
      </w:r>
      <w:r w:rsidR="00931149" w:rsidRPr="00EA49C8">
        <w:rPr>
          <w:rFonts w:cs="David"/>
          <w:b/>
          <w:bCs/>
          <w:sz w:val="24"/>
          <w:szCs w:val="24"/>
          <w:rtl/>
        </w:rPr>
        <w:fldChar w:fldCharType="begin"/>
      </w:r>
      <w:r w:rsidR="00931149"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="00931149" w:rsidRPr="00EA49C8">
        <w:rPr>
          <w:rFonts w:cs="David" w:hint="cs"/>
          <w:b/>
          <w:bCs/>
          <w:sz w:val="24"/>
          <w:szCs w:val="24"/>
        </w:rPr>
        <w:instrText>REF</w:instrText>
      </w:r>
      <w:r w:rsidR="00931149" w:rsidRPr="00EA49C8">
        <w:rPr>
          <w:rFonts w:cs="David" w:hint="cs"/>
          <w:b/>
          <w:bCs/>
          <w:sz w:val="24"/>
          <w:szCs w:val="24"/>
          <w:rtl/>
        </w:rPr>
        <w:instrText xml:space="preserve"> _</w:instrText>
      </w:r>
      <w:r w:rsidR="00931149" w:rsidRPr="00EA49C8">
        <w:rPr>
          <w:rFonts w:cs="David" w:hint="cs"/>
          <w:b/>
          <w:bCs/>
          <w:sz w:val="24"/>
          <w:szCs w:val="24"/>
        </w:rPr>
        <w:instrText>Ref360954534 \r \h</w:instrText>
      </w:r>
      <w:r w:rsidR="00931149" w:rsidRPr="00EA49C8">
        <w:rPr>
          <w:rFonts w:cs="David"/>
          <w:b/>
          <w:bCs/>
          <w:sz w:val="24"/>
          <w:szCs w:val="24"/>
          <w:rtl/>
        </w:rPr>
        <w:instrText xml:space="preserve">  \* </w:instrText>
      </w:r>
      <w:r w:rsidR="00931149" w:rsidRPr="00EA49C8">
        <w:rPr>
          <w:rFonts w:cs="David"/>
          <w:b/>
          <w:bCs/>
          <w:sz w:val="24"/>
          <w:szCs w:val="24"/>
        </w:rPr>
        <w:instrText>MERGEFORMAT</w:instrText>
      </w:r>
      <w:r w:rsidR="00931149" w:rsidRPr="00EA49C8">
        <w:rPr>
          <w:rFonts w:cs="David"/>
          <w:b/>
          <w:bCs/>
          <w:sz w:val="24"/>
          <w:szCs w:val="24"/>
          <w:rtl/>
        </w:rPr>
        <w:instrText xml:space="preserve"> </w:instrText>
      </w:r>
      <w:r w:rsidR="00931149" w:rsidRPr="00EA49C8">
        <w:rPr>
          <w:rFonts w:cs="David"/>
          <w:b/>
          <w:bCs/>
          <w:sz w:val="24"/>
          <w:szCs w:val="24"/>
          <w:rtl/>
        </w:rPr>
      </w:r>
      <w:r w:rsidR="00931149" w:rsidRPr="00EA49C8">
        <w:rPr>
          <w:rFonts w:cs="David"/>
          <w:b/>
          <w:bCs/>
          <w:sz w:val="24"/>
          <w:szCs w:val="24"/>
          <w:rtl/>
        </w:rPr>
        <w:fldChar w:fldCharType="separate"/>
      </w:r>
      <w:r w:rsidR="00931149" w:rsidRPr="00EA49C8">
        <w:rPr>
          <w:rFonts w:cs="David"/>
          <w:b/>
          <w:bCs/>
          <w:sz w:val="24"/>
          <w:szCs w:val="24"/>
          <w:cs/>
        </w:rPr>
        <w:t>‎</w:t>
      </w:r>
      <w:r w:rsidR="00931149" w:rsidRPr="00EA49C8">
        <w:rPr>
          <w:rFonts w:cs="David"/>
          <w:b/>
          <w:bCs/>
          <w:sz w:val="24"/>
          <w:szCs w:val="24"/>
        </w:rPr>
        <w:t>5.6</w:t>
      </w:r>
      <w:r w:rsidR="00931149" w:rsidRPr="00EA49C8">
        <w:rPr>
          <w:rFonts w:cs="David"/>
          <w:b/>
          <w:bCs/>
          <w:sz w:val="24"/>
          <w:szCs w:val="24"/>
          <w:rtl/>
        </w:rPr>
        <w:fldChar w:fldCharType="end"/>
      </w:r>
      <w:r w:rsidR="00931149" w:rsidRPr="00EA49C8">
        <w:rPr>
          <w:rFonts w:cs="David" w:hint="cs"/>
          <w:b/>
          <w:bCs/>
          <w:sz w:val="24"/>
          <w:szCs w:val="24"/>
          <w:rtl/>
        </w:rPr>
        <w:t xml:space="preserve"> למסמכי המכרז הינו:</w:t>
      </w:r>
    </w:p>
    <w:tbl>
      <w:tblPr>
        <w:bidiVisual/>
        <w:tblW w:w="9109" w:type="dxa"/>
        <w:jc w:val="center"/>
        <w:tblInd w:w="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9"/>
        <w:gridCol w:w="1333"/>
        <w:gridCol w:w="2061"/>
        <w:gridCol w:w="1761"/>
        <w:gridCol w:w="1560"/>
        <w:gridCol w:w="235"/>
      </w:tblGrid>
      <w:tr w:rsidR="0063679A" w:rsidRPr="0063679A" w:rsidTr="007C7B90">
        <w:trPr>
          <w:jc w:val="center"/>
        </w:trPr>
        <w:tc>
          <w:tcPr>
            <w:tcW w:w="2159" w:type="dxa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>שם חבר הצוות מטעם המציע</w:t>
            </w:r>
          </w:p>
        </w:tc>
        <w:tc>
          <w:tcPr>
            <w:tcW w:w="1333" w:type="dxa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 xml:space="preserve">דרגת היועץ לפי חוזר  </w:t>
            </w:r>
            <w:proofErr w:type="spellStart"/>
            <w:r w:rsidRPr="0063679A">
              <w:rPr>
                <w:rFonts w:ascii="David" w:hAnsi="David" w:cs="David" w:hint="cs"/>
                <w:b/>
                <w:bCs/>
                <w:rtl/>
              </w:rPr>
              <w:t>חשכ"ל</w:t>
            </w:r>
            <w:proofErr w:type="spellEnd"/>
            <w:r w:rsidRPr="0063679A">
              <w:rPr>
                <w:rFonts w:ascii="David" w:hAnsi="David" w:cs="David"/>
                <w:b/>
                <w:bCs/>
                <w:vertAlign w:val="superscript"/>
                <w:rtl/>
              </w:rPr>
              <w:footnoteReference w:id="1"/>
            </w:r>
          </w:p>
        </w:tc>
        <w:tc>
          <w:tcPr>
            <w:tcW w:w="2061" w:type="dxa"/>
            <w:vAlign w:val="center"/>
          </w:tcPr>
          <w:p w:rsid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Calibri" w:hAnsi="Calibri" w:cs="David" w:hint="cs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 xml:space="preserve">התעריף המגיע ליועץ על פי חוזר </w:t>
            </w:r>
            <w:proofErr w:type="spellStart"/>
            <w:r w:rsidRPr="0063679A">
              <w:rPr>
                <w:rFonts w:ascii="David" w:hAnsi="David" w:cs="David" w:hint="cs"/>
                <w:b/>
                <w:bCs/>
                <w:rtl/>
              </w:rPr>
              <w:t>חשכ"ל</w:t>
            </w:r>
            <w:proofErr w:type="spellEnd"/>
            <w:r w:rsidRPr="0063679A">
              <w:rPr>
                <w:rFonts w:ascii="David" w:hAnsi="David" w:cs="David" w:hint="cs"/>
                <w:b/>
                <w:bCs/>
                <w:rtl/>
              </w:rPr>
              <w:t xml:space="preserve"> (יועצים לניהול) </w:t>
            </w:r>
            <w:r w:rsidRPr="0063679A">
              <w:rPr>
                <w:rFonts w:ascii="David" w:hAnsi="David" w:cs="David"/>
                <w:b/>
                <w:bCs/>
                <w:rtl/>
              </w:rPr>
              <w:t>–</w:t>
            </w:r>
            <w:r w:rsidRPr="0063679A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63679A">
              <w:rPr>
                <w:rFonts w:ascii="Calibri" w:hAnsi="Calibri" w:cs="David"/>
                <w:b/>
                <w:bCs/>
              </w:rPr>
              <w:t>P</w:t>
            </w:r>
          </w:p>
          <w:p w:rsidR="00A42C79" w:rsidRPr="00A42C79" w:rsidRDefault="00A42C79" w:rsidP="00A42C79">
            <w:pPr>
              <w:bidi/>
              <w:spacing w:before="120" w:after="120" w:line="360" w:lineRule="auto"/>
              <w:jc w:val="center"/>
              <w:rPr>
                <w:rFonts w:ascii="Calibri" w:hAnsi="Calibri" w:cs="David"/>
                <w:b/>
                <w:bCs/>
                <w:u w:val="single"/>
                <w:rtl/>
              </w:rPr>
            </w:pPr>
            <w:r w:rsidRPr="00A42C79">
              <w:rPr>
                <w:rFonts w:ascii="Calibri" w:hAnsi="Calibri" w:cs="David" w:hint="cs"/>
                <w:b/>
                <w:bCs/>
                <w:u w:val="single"/>
                <w:rtl/>
              </w:rPr>
              <w:t>לא כולל מע"מ</w:t>
            </w:r>
          </w:p>
        </w:tc>
        <w:tc>
          <w:tcPr>
            <w:tcW w:w="1761" w:type="dxa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 xml:space="preserve">שיעור ההנחה </w:t>
            </w:r>
            <w:r w:rsidRPr="0063679A">
              <w:rPr>
                <w:rFonts w:ascii="David" w:hAnsi="David" w:cs="David" w:hint="cs"/>
                <w:b/>
                <w:bCs/>
                <w:u w:val="single"/>
                <w:rtl/>
              </w:rPr>
              <w:t>האחיד</w:t>
            </w:r>
            <w:r w:rsidRPr="0063679A">
              <w:rPr>
                <w:rFonts w:ascii="David" w:hAnsi="David" w:cs="David" w:hint="cs"/>
                <w:b/>
                <w:bCs/>
                <w:rtl/>
              </w:rPr>
              <w:t xml:space="preserve"> המוצע לשעת עבודה </w:t>
            </w:r>
          </w:p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 xml:space="preserve">(שיעור הנחה באחוזים - </w:t>
            </w:r>
            <w:r w:rsidRPr="0063679A">
              <w:rPr>
                <w:rFonts w:ascii="Calibri" w:hAnsi="Calibri" w:cs="David"/>
                <w:b/>
                <w:bCs/>
              </w:rPr>
              <w:t>H</w:t>
            </w:r>
            <w:r w:rsidRPr="0063679A">
              <w:rPr>
                <w:rFonts w:ascii="David" w:hAnsi="David" w:cs="David" w:hint="cs"/>
                <w:b/>
                <w:bCs/>
                <w:rtl/>
              </w:rPr>
              <w:t>)</w:t>
            </w:r>
          </w:p>
        </w:tc>
        <w:tc>
          <w:tcPr>
            <w:tcW w:w="1560" w:type="dxa"/>
            <w:vAlign w:val="center"/>
          </w:tcPr>
          <w:p w:rsid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Calibri" w:hAnsi="Calibri" w:cs="David" w:hint="cs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 xml:space="preserve">התעריף המוצע לשעה </w:t>
            </w:r>
            <w:r w:rsidRPr="0063679A">
              <w:rPr>
                <w:rFonts w:ascii="Calibri" w:hAnsi="Calibri" w:cs="David"/>
                <w:b/>
                <w:bCs/>
              </w:rPr>
              <w:t>P*(1-H)</w:t>
            </w:r>
          </w:p>
          <w:p w:rsidR="00A42C79" w:rsidRPr="0063679A" w:rsidRDefault="00A42C79" w:rsidP="00A42C79">
            <w:pPr>
              <w:bidi/>
              <w:spacing w:before="120" w:after="120" w:line="360" w:lineRule="auto"/>
              <w:jc w:val="center"/>
              <w:rPr>
                <w:rFonts w:ascii="Calibri" w:hAnsi="Calibri" w:cs="David"/>
                <w:b/>
                <w:bCs/>
              </w:rPr>
            </w:pPr>
            <w:r w:rsidRPr="00A42C79">
              <w:rPr>
                <w:rFonts w:ascii="Calibri" w:hAnsi="Calibri" w:cs="David" w:hint="cs"/>
                <w:b/>
                <w:bCs/>
                <w:u w:val="single"/>
                <w:rtl/>
              </w:rPr>
              <w:t>לא כולל מע"מ</w:t>
            </w:r>
          </w:p>
        </w:tc>
        <w:tc>
          <w:tcPr>
            <w:tcW w:w="235" w:type="dxa"/>
            <w:tcBorders>
              <w:top w:val="nil"/>
              <w:bottom w:val="nil"/>
              <w:right w:val="nil"/>
            </w:tcBorders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63679A" w:rsidRPr="0063679A" w:rsidTr="007C7B90">
        <w:trPr>
          <w:jc w:val="center"/>
        </w:trPr>
        <w:tc>
          <w:tcPr>
            <w:tcW w:w="2159" w:type="dxa"/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>שם מנהל הצוות</w:t>
            </w:r>
          </w:p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>_______________</w:t>
            </w:r>
          </w:p>
        </w:tc>
        <w:tc>
          <w:tcPr>
            <w:tcW w:w="1333" w:type="dxa"/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Arial" w:hAnsi="Arial" w:cs="David"/>
                <w:rtl/>
              </w:rPr>
            </w:pPr>
          </w:p>
        </w:tc>
        <w:tc>
          <w:tcPr>
            <w:tcW w:w="2061" w:type="dxa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rtl/>
              </w:rPr>
            </w:pPr>
            <w:r w:rsidRPr="0063679A">
              <w:rPr>
                <w:rFonts w:ascii="Arial" w:hAnsi="Arial" w:cs="David" w:hint="cs"/>
                <w:rtl/>
              </w:rPr>
              <w:t>____________ ₪</w:t>
            </w:r>
          </w:p>
        </w:tc>
        <w:tc>
          <w:tcPr>
            <w:tcW w:w="1761" w:type="dxa"/>
            <w:vMerge w:val="restart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</w:rPr>
            </w:pPr>
            <w:r w:rsidRPr="0063679A">
              <w:rPr>
                <w:rFonts w:ascii="Arial" w:hAnsi="Arial" w:cs="David" w:hint="cs"/>
                <w:rtl/>
              </w:rPr>
              <w:t>%_______</w:t>
            </w:r>
          </w:p>
        </w:tc>
        <w:tc>
          <w:tcPr>
            <w:tcW w:w="1560" w:type="dxa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b/>
                <w:bCs/>
              </w:rPr>
            </w:pPr>
            <w:r w:rsidRPr="0063679A">
              <w:rPr>
                <w:rFonts w:ascii="Arial" w:hAnsi="Arial" w:cs="David" w:hint="cs"/>
                <w:b/>
                <w:bCs/>
                <w:rtl/>
              </w:rPr>
              <w:t>_______ ₪</w:t>
            </w:r>
          </w:p>
        </w:tc>
        <w:tc>
          <w:tcPr>
            <w:tcW w:w="235" w:type="dxa"/>
            <w:tcBorders>
              <w:top w:val="nil"/>
              <w:bottom w:val="nil"/>
              <w:right w:val="nil"/>
            </w:tcBorders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b/>
                <w:bCs/>
              </w:rPr>
            </w:pPr>
          </w:p>
        </w:tc>
      </w:tr>
      <w:tr w:rsidR="0063679A" w:rsidRPr="0063679A" w:rsidTr="007C7B90">
        <w:trPr>
          <w:jc w:val="center"/>
        </w:trPr>
        <w:tc>
          <w:tcPr>
            <w:tcW w:w="2159" w:type="dxa"/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Calibri" w:hAnsi="Calibri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 xml:space="preserve">שם המומחה בעל הניסיון הבינ"ל בהקמת מערכות </w:t>
            </w:r>
            <w:r w:rsidRPr="0063679A">
              <w:rPr>
                <w:rFonts w:ascii="Calibri" w:hAnsi="Calibri" w:cs="David"/>
                <w:b/>
                <w:bCs/>
              </w:rPr>
              <w:t>MRV</w:t>
            </w:r>
          </w:p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>_______________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rtl/>
              </w:rPr>
            </w:pPr>
            <w:r w:rsidRPr="0063679A">
              <w:rPr>
                <w:rFonts w:ascii="Arial" w:hAnsi="Arial" w:cs="David" w:hint="cs"/>
                <w:rtl/>
              </w:rPr>
              <w:t>---*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b/>
                <w:bCs/>
                <w:rtl/>
              </w:rPr>
            </w:pPr>
            <w:r w:rsidRPr="0063679A">
              <w:rPr>
                <w:rFonts w:ascii="Arial" w:hAnsi="Arial" w:cs="David" w:hint="cs"/>
                <w:rtl/>
              </w:rPr>
              <w:t>450 ₪</w:t>
            </w:r>
          </w:p>
        </w:tc>
        <w:tc>
          <w:tcPr>
            <w:tcW w:w="1761" w:type="dxa"/>
            <w:vMerge/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Arial" w:hAnsi="Arial" w:cs="David"/>
              </w:rPr>
            </w:pPr>
          </w:p>
        </w:tc>
        <w:tc>
          <w:tcPr>
            <w:tcW w:w="1560" w:type="dxa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b/>
                <w:bCs/>
              </w:rPr>
            </w:pPr>
            <w:r w:rsidRPr="0063679A">
              <w:rPr>
                <w:rFonts w:ascii="Arial" w:hAnsi="Arial" w:cs="David" w:hint="cs"/>
                <w:b/>
                <w:bCs/>
                <w:rtl/>
              </w:rPr>
              <w:t>_______ ₪</w:t>
            </w:r>
          </w:p>
        </w:tc>
        <w:tc>
          <w:tcPr>
            <w:tcW w:w="235" w:type="dxa"/>
            <w:tcBorders>
              <w:top w:val="nil"/>
              <w:bottom w:val="nil"/>
              <w:right w:val="nil"/>
            </w:tcBorders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b/>
                <w:bCs/>
              </w:rPr>
            </w:pPr>
          </w:p>
        </w:tc>
      </w:tr>
      <w:tr w:rsidR="0063679A" w:rsidRPr="0063679A" w:rsidTr="007C7B90">
        <w:trPr>
          <w:jc w:val="center"/>
        </w:trPr>
        <w:tc>
          <w:tcPr>
            <w:tcW w:w="2159" w:type="dxa"/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>שם המומחה בעל הניסיון הבינ"ל בניתוח פוטנציאל הפחתה</w:t>
            </w:r>
          </w:p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>_______________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rtl/>
              </w:rPr>
            </w:pPr>
            <w:r w:rsidRPr="0063679A">
              <w:rPr>
                <w:rFonts w:ascii="Arial" w:hAnsi="Arial" w:cs="David" w:hint="cs"/>
                <w:rtl/>
              </w:rPr>
              <w:t>---*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rtl/>
              </w:rPr>
            </w:pPr>
            <w:r w:rsidRPr="0063679A">
              <w:rPr>
                <w:rFonts w:ascii="Arial" w:hAnsi="Arial" w:cs="David" w:hint="cs"/>
                <w:rtl/>
              </w:rPr>
              <w:t>450 ₪</w:t>
            </w:r>
          </w:p>
        </w:tc>
        <w:tc>
          <w:tcPr>
            <w:tcW w:w="1761" w:type="dxa"/>
            <w:vMerge/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Arial" w:hAnsi="Arial" w:cs="David"/>
              </w:rPr>
            </w:pPr>
          </w:p>
        </w:tc>
        <w:tc>
          <w:tcPr>
            <w:tcW w:w="1560" w:type="dxa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b/>
                <w:bCs/>
                <w:rtl/>
              </w:rPr>
            </w:pPr>
            <w:r w:rsidRPr="0063679A">
              <w:rPr>
                <w:rFonts w:ascii="Arial" w:hAnsi="Arial" w:cs="David" w:hint="cs"/>
                <w:b/>
                <w:bCs/>
                <w:rtl/>
              </w:rPr>
              <w:t>_______ ₪</w:t>
            </w:r>
          </w:p>
        </w:tc>
        <w:tc>
          <w:tcPr>
            <w:tcW w:w="235" w:type="dxa"/>
            <w:tcBorders>
              <w:top w:val="nil"/>
              <w:bottom w:val="nil"/>
              <w:right w:val="nil"/>
            </w:tcBorders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b/>
                <w:bCs/>
              </w:rPr>
            </w:pPr>
          </w:p>
        </w:tc>
      </w:tr>
      <w:tr w:rsidR="0063679A" w:rsidRPr="0063679A" w:rsidTr="007C7B90">
        <w:trPr>
          <w:jc w:val="center"/>
        </w:trPr>
        <w:tc>
          <w:tcPr>
            <w:tcW w:w="2159" w:type="dxa"/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>שם חבר הצוות</w:t>
            </w:r>
          </w:p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>_______________</w:t>
            </w:r>
          </w:p>
        </w:tc>
        <w:tc>
          <w:tcPr>
            <w:tcW w:w="1333" w:type="dxa"/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Arial" w:hAnsi="Arial" w:cs="David"/>
                <w:rtl/>
              </w:rPr>
            </w:pPr>
          </w:p>
        </w:tc>
        <w:tc>
          <w:tcPr>
            <w:tcW w:w="2061" w:type="dxa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rtl/>
              </w:rPr>
            </w:pPr>
            <w:r w:rsidRPr="0063679A">
              <w:rPr>
                <w:rFonts w:ascii="Arial" w:hAnsi="Arial" w:cs="David" w:hint="cs"/>
                <w:rtl/>
              </w:rPr>
              <w:t>____________ ₪</w:t>
            </w:r>
          </w:p>
        </w:tc>
        <w:tc>
          <w:tcPr>
            <w:tcW w:w="1761" w:type="dxa"/>
            <w:vMerge/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Arial" w:hAnsi="Arial" w:cs="David"/>
              </w:rPr>
            </w:pPr>
          </w:p>
        </w:tc>
        <w:tc>
          <w:tcPr>
            <w:tcW w:w="1560" w:type="dxa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b/>
                <w:bCs/>
                <w:rtl/>
              </w:rPr>
            </w:pPr>
            <w:r w:rsidRPr="0063679A">
              <w:rPr>
                <w:rFonts w:ascii="Arial" w:hAnsi="Arial" w:cs="David" w:hint="cs"/>
                <w:b/>
                <w:bCs/>
                <w:rtl/>
              </w:rPr>
              <w:t>_______ ₪</w:t>
            </w:r>
          </w:p>
        </w:tc>
        <w:tc>
          <w:tcPr>
            <w:tcW w:w="235" w:type="dxa"/>
            <w:tcBorders>
              <w:top w:val="nil"/>
              <w:bottom w:val="nil"/>
              <w:right w:val="nil"/>
            </w:tcBorders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b/>
                <w:bCs/>
                <w:rtl/>
              </w:rPr>
            </w:pPr>
          </w:p>
        </w:tc>
      </w:tr>
      <w:tr w:rsidR="0063679A" w:rsidRPr="0063679A" w:rsidTr="007C7B90">
        <w:trPr>
          <w:jc w:val="center"/>
        </w:trPr>
        <w:tc>
          <w:tcPr>
            <w:tcW w:w="2159" w:type="dxa"/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>חבר צוות נוסף (אופציונלי)</w:t>
            </w:r>
          </w:p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63679A">
              <w:rPr>
                <w:rFonts w:ascii="David" w:hAnsi="David" w:cs="David" w:hint="cs"/>
                <w:b/>
                <w:bCs/>
                <w:rtl/>
              </w:rPr>
              <w:t>______________</w:t>
            </w:r>
          </w:p>
        </w:tc>
        <w:tc>
          <w:tcPr>
            <w:tcW w:w="1333" w:type="dxa"/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Arial" w:hAnsi="Arial" w:cs="David"/>
                <w:rtl/>
              </w:rPr>
            </w:pPr>
          </w:p>
        </w:tc>
        <w:tc>
          <w:tcPr>
            <w:tcW w:w="2061" w:type="dxa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rtl/>
              </w:rPr>
            </w:pPr>
            <w:r w:rsidRPr="0063679A">
              <w:rPr>
                <w:rFonts w:ascii="Arial" w:hAnsi="Arial" w:cs="David" w:hint="cs"/>
                <w:rtl/>
              </w:rPr>
              <w:t>____________ ₪</w:t>
            </w:r>
          </w:p>
        </w:tc>
        <w:tc>
          <w:tcPr>
            <w:tcW w:w="1761" w:type="dxa"/>
            <w:vMerge/>
          </w:tcPr>
          <w:p w:rsidR="0063679A" w:rsidRPr="0063679A" w:rsidRDefault="0063679A" w:rsidP="0063679A">
            <w:pPr>
              <w:bidi/>
              <w:spacing w:before="120" w:after="120" w:line="360" w:lineRule="auto"/>
              <w:rPr>
                <w:rFonts w:ascii="Arial" w:hAnsi="Arial" w:cs="David"/>
              </w:rPr>
            </w:pPr>
          </w:p>
        </w:tc>
        <w:tc>
          <w:tcPr>
            <w:tcW w:w="1560" w:type="dxa"/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b/>
                <w:bCs/>
                <w:rtl/>
              </w:rPr>
            </w:pPr>
            <w:r w:rsidRPr="0063679A">
              <w:rPr>
                <w:rFonts w:ascii="Arial" w:hAnsi="Arial" w:cs="David" w:hint="cs"/>
                <w:b/>
                <w:bCs/>
                <w:rtl/>
              </w:rPr>
              <w:t>_______ ₪</w:t>
            </w:r>
          </w:p>
        </w:tc>
        <w:tc>
          <w:tcPr>
            <w:tcW w:w="235" w:type="dxa"/>
            <w:tcBorders>
              <w:top w:val="nil"/>
              <w:bottom w:val="nil"/>
              <w:right w:val="nil"/>
            </w:tcBorders>
            <w:vAlign w:val="center"/>
          </w:tcPr>
          <w:p w:rsidR="0063679A" w:rsidRPr="0063679A" w:rsidRDefault="0063679A" w:rsidP="0063679A">
            <w:pPr>
              <w:bidi/>
              <w:spacing w:before="120" w:after="120" w:line="360" w:lineRule="auto"/>
              <w:jc w:val="center"/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63679A" w:rsidRDefault="0063679A" w:rsidP="00B004F1">
      <w:pPr>
        <w:bidi/>
        <w:jc w:val="both"/>
        <w:rPr>
          <w:rFonts w:cs="David"/>
          <w:i/>
          <w:iCs/>
          <w:rtl/>
        </w:rPr>
      </w:pPr>
    </w:p>
    <w:p w:rsidR="00F060EB" w:rsidRPr="00EA49C8" w:rsidRDefault="004E04AC" w:rsidP="0063679A">
      <w:pPr>
        <w:bidi/>
        <w:jc w:val="both"/>
        <w:rPr>
          <w:rFonts w:cs="David"/>
          <w:i/>
          <w:iCs/>
          <w:rtl/>
        </w:rPr>
      </w:pPr>
      <w:r w:rsidRPr="00EA49C8">
        <w:rPr>
          <w:rFonts w:cs="David" w:hint="cs"/>
          <w:i/>
          <w:iCs/>
          <w:rtl/>
        </w:rPr>
        <w:t>ההצמדה תיעשה בהתאם לשינויים, אם יהיו, בתעריפון החשב הכללי ליועצי ניהול ובהתאם לאחוז ההנחה המוצע ביחס לכל אחד מן היועצים.</w:t>
      </w:r>
    </w:p>
    <w:p w:rsidR="000B3420" w:rsidRPr="0063679A" w:rsidRDefault="008369E4" w:rsidP="009A3E8D">
      <w:pPr>
        <w:bidi/>
        <w:rPr>
          <w:rFonts w:cs="David"/>
          <w:i/>
          <w:iCs/>
          <w:rtl/>
        </w:rPr>
      </w:pPr>
      <w:r w:rsidRPr="00EA49C8">
        <w:rPr>
          <w:rFonts w:cs="David" w:hint="cs"/>
          <w:rtl/>
        </w:rPr>
        <w:t xml:space="preserve">תעריפי התקשרות </w:t>
      </w:r>
      <w:r w:rsidR="009A3E8D" w:rsidRPr="009A3E8D">
        <w:rPr>
          <w:rFonts w:cs="David"/>
          <w:rtl/>
        </w:rPr>
        <w:t>תעריפי התקשרות עם נותן שירותים חיצוניים</w:t>
      </w:r>
      <w:r w:rsidR="009A3E8D" w:rsidRPr="009A3E8D">
        <w:rPr>
          <w:rFonts w:cs="David" w:hint="cs"/>
          <w:rtl/>
        </w:rPr>
        <w:t xml:space="preserve"> </w:t>
      </w:r>
      <w:r w:rsidRPr="00EA49C8">
        <w:rPr>
          <w:rFonts w:cs="David" w:hint="cs"/>
          <w:rtl/>
        </w:rPr>
        <w:t xml:space="preserve">לפי הוראות </w:t>
      </w:r>
      <w:proofErr w:type="spellStart"/>
      <w:r w:rsidRPr="00EA49C8">
        <w:rPr>
          <w:rFonts w:cs="David" w:hint="cs"/>
          <w:rtl/>
        </w:rPr>
        <w:t>התכ"ם</w:t>
      </w:r>
      <w:proofErr w:type="spellEnd"/>
      <w:r w:rsidRPr="00EA49C8">
        <w:rPr>
          <w:rFonts w:cs="David" w:hint="cs"/>
          <w:rtl/>
        </w:rPr>
        <w:t xml:space="preserve"> הינם - </w:t>
      </w:r>
      <w:hyperlink r:id="rId9" w:history="1">
        <w:r w:rsidRPr="00EA49C8">
          <w:rPr>
            <w:rStyle w:val="Hyperlink"/>
            <w:rFonts w:cs="David"/>
          </w:rPr>
          <w:t>http://hozrim.mof.gov.il/doc/hashkal/horaot.nsf/ByNum</w:t>
        </w:r>
        <w:r w:rsidRPr="00EA49C8">
          <w:rPr>
            <w:rStyle w:val="Hyperlink"/>
            <w:rFonts w:cs="David"/>
            <w:rtl/>
          </w:rPr>
          <w:t>/ה.13.9.2.1</w:t>
        </w:r>
      </w:hyperlink>
    </w:p>
    <w:p w:rsidR="004165EC" w:rsidRPr="00EA49C8" w:rsidRDefault="004165EC" w:rsidP="00B004F1">
      <w:pPr>
        <w:pStyle w:val="ab"/>
        <w:bidi/>
        <w:spacing w:before="120"/>
        <w:ind w:right="720"/>
        <w:outlineLvl w:val="0"/>
        <w:rPr>
          <w:rFonts w:cs="David"/>
          <w:sz w:val="24"/>
          <w:szCs w:val="24"/>
          <w:rtl/>
        </w:rPr>
      </w:pPr>
      <w:r w:rsidRPr="00EA49C8">
        <w:rPr>
          <w:rFonts w:cs="David" w:hint="cs"/>
          <w:sz w:val="24"/>
          <w:szCs w:val="24"/>
          <w:u w:val="single"/>
          <w:rtl/>
        </w:rPr>
        <w:t>הוראות כלליות להצעת המחיר</w:t>
      </w:r>
      <w:r w:rsidRPr="00EA49C8">
        <w:rPr>
          <w:rFonts w:cs="David" w:hint="cs"/>
          <w:sz w:val="24"/>
          <w:szCs w:val="24"/>
          <w:rtl/>
        </w:rPr>
        <w:t>:</w:t>
      </w:r>
    </w:p>
    <w:p w:rsidR="005B748C" w:rsidRPr="00EA49C8" w:rsidRDefault="005B748C" w:rsidP="00B004F1">
      <w:pPr>
        <w:pStyle w:val="ab"/>
        <w:numPr>
          <w:ilvl w:val="0"/>
          <w:numId w:val="7"/>
        </w:numPr>
        <w:bidi/>
        <w:spacing w:before="120"/>
        <w:ind w:right="0" w:hanging="650"/>
        <w:rPr>
          <w:rFonts w:cs="David"/>
          <w:sz w:val="24"/>
          <w:szCs w:val="24"/>
        </w:rPr>
      </w:pPr>
      <w:r w:rsidRPr="00EA49C8">
        <w:rPr>
          <w:rFonts w:cs="David" w:hint="cs"/>
          <w:sz w:val="24"/>
          <w:szCs w:val="24"/>
          <w:rtl/>
        </w:rPr>
        <w:t xml:space="preserve">הצעת המחיר לעיל הינה מחיר סופי ויכלול את כל ההוצאות הכרוכות במתן השירותים (טלפונים, צילומים, אש"ל </w:t>
      </w:r>
      <w:r w:rsidR="00A46105" w:rsidRPr="00EA49C8">
        <w:rPr>
          <w:rFonts w:cs="David" w:hint="cs"/>
          <w:sz w:val="24"/>
          <w:szCs w:val="24"/>
          <w:rtl/>
        </w:rPr>
        <w:t>וכיו"ב</w:t>
      </w:r>
      <w:r w:rsidRPr="00EA49C8">
        <w:rPr>
          <w:rFonts w:cs="David" w:hint="cs"/>
          <w:sz w:val="24"/>
          <w:szCs w:val="24"/>
          <w:rtl/>
        </w:rPr>
        <w:t>). המשרד לא ישלם כל תוספת מעבר למחיר המוצג, למעט הוצאות נסיעה כאמור בחוזר סגן החשב הכללי.</w:t>
      </w:r>
    </w:p>
    <w:p w:rsidR="005B748C" w:rsidRPr="00EA49C8" w:rsidRDefault="005B748C" w:rsidP="00B004F1">
      <w:pPr>
        <w:pStyle w:val="ab"/>
        <w:numPr>
          <w:ilvl w:val="0"/>
          <w:numId w:val="7"/>
        </w:numPr>
        <w:bidi/>
        <w:spacing w:before="120"/>
        <w:ind w:right="0" w:hanging="650"/>
        <w:rPr>
          <w:rFonts w:cs="David"/>
          <w:sz w:val="24"/>
          <w:szCs w:val="24"/>
        </w:rPr>
      </w:pPr>
      <w:r w:rsidRPr="00EA49C8">
        <w:rPr>
          <w:rFonts w:cs="David" w:hint="cs"/>
          <w:sz w:val="24"/>
          <w:szCs w:val="24"/>
          <w:rtl/>
        </w:rPr>
        <w:t>בנוסף אני מצהיר כי נכו</w:t>
      </w:r>
      <w:r w:rsidRPr="00EA49C8">
        <w:rPr>
          <w:rFonts w:cs="David"/>
          <w:sz w:val="24"/>
          <w:szCs w:val="24"/>
          <w:rtl/>
        </w:rPr>
        <w:t>ן למועד ה</w:t>
      </w:r>
      <w:r w:rsidRPr="00EA49C8">
        <w:rPr>
          <w:rFonts w:cs="David" w:hint="cs"/>
          <w:sz w:val="24"/>
          <w:szCs w:val="24"/>
          <w:rtl/>
        </w:rPr>
        <w:t>גשת ההצעה</w:t>
      </w:r>
      <w:r w:rsidRPr="00EA49C8">
        <w:rPr>
          <w:rFonts w:cs="David"/>
          <w:sz w:val="24"/>
          <w:szCs w:val="24"/>
          <w:rtl/>
        </w:rPr>
        <w:t xml:space="preserve">, אין כל מניעה חוקית שהיא , שיש בה כדי להפריע למתן השירותים </w:t>
      </w:r>
      <w:r w:rsidRPr="00EA49C8">
        <w:rPr>
          <w:rFonts w:cs="David" w:hint="cs"/>
          <w:sz w:val="24"/>
          <w:szCs w:val="24"/>
          <w:rtl/>
        </w:rPr>
        <w:t>נשוא מכרז זה</w:t>
      </w:r>
      <w:r w:rsidRPr="00EA49C8">
        <w:rPr>
          <w:rFonts w:cs="David"/>
          <w:sz w:val="24"/>
          <w:szCs w:val="24"/>
          <w:rtl/>
        </w:rPr>
        <w:t xml:space="preserve">, וכי אין </w:t>
      </w:r>
      <w:r w:rsidRPr="00EA49C8">
        <w:rPr>
          <w:rFonts w:cs="David" w:hint="cs"/>
          <w:sz w:val="24"/>
          <w:szCs w:val="24"/>
          <w:rtl/>
        </w:rPr>
        <w:t>אני</w:t>
      </w:r>
      <w:r w:rsidRPr="00EA49C8">
        <w:rPr>
          <w:rFonts w:cs="David"/>
          <w:sz w:val="24"/>
          <w:szCs w:val="24"/>
          <w:rtl/>
        </w:rPr>
        <w:t xml:space="preserve"> קשור </w:t>
      </w:r>
      <w:r w:rsidRPr="00EA49C8">
        <w:rPr>
          <w:rFonts w:cs="David" w:hint="cs"/>
          <w:sz w:val="24"/>
          <w:szCs w:val="24"/>
          <w:rtl/>
        </w:rPr>
        <w:t>ו</w:t>
      </w:r>
      <w:r w:rsidR="0095501D" w:rsidRPr="00EA49C8">
        <w:rPr>
          <w:rFonts w:cs="David"/>
          <w:sz w:val="24"/>
          <w:szCs w:val="24"/>
          <w:rtl/>
        </w:rPr>
        <w:t>/או מעורב</w:t>
      </w:r>
      <w:r w:rsidRPr="00EA49C8">
        <w:rPr>
          <w:rFonts w:cs="David"/>
          <w:sz w:val="24"/>
          <w:szCs w:val="24"/>
          <w:rtl/>
        </w:rPr>
        <w:t>, באופן ישיר או עקיף בכל עניין אחר שיש בו חשש לניגוד עניינים ביחס להתחייבויותי</w:t>
      </w:r>
      <w:r w:rsidRPr="00EA49C8">
        <w:rPr>
          <w:rFonts w:cs="David" w:hint="cs"/>
          <w:sz w:val="24"/>
          <w:szCs w:val="24"/>
          <w:rtl/>
        </w:rPr>
        <w:t>נו</w:t>
      </w:r>
      <w:r w:rsidRPr="00EA49C8">
        <w:rPr>
          <w:rFonts w:cs="David"/>
          <w:sz w:val="24"/>
          <w:szCs w:val="24"/>
          <w:rtl/>
        </w:rPr>
        <w:t xml:space="preserve"> מכוח ה</w:t>
      </w:r>
      <w:r w:rsidRPr="00EA49C8">
        <w:rPr>
          <w:rFonts w:cs="David" w:hint="cs"/>
          <w:sz w:val="24"/>
          <w:szCs w:val="24"/>
          <w:rtl/>
        </w:rPr>
        <w:t>ה</w:t>
      </w:r>
      <w:r w:rsidRPr="00EA49C8">
        <w:rPr>
          <w:rFonts w:cs="David"/>
          <w:sz w:val="24"/>
          <w:szCs w:val="24"/>
          <w:rtl/>
        </w:rPr>
        <w:t xml:space="preserve">סכם </w:t>
      </w:r>
      <w:r w:rsidR="007D6FCB" w:rsidRPr="00EA49C8">
        <w:rPr>
          <w:rFonts w:cs="David" w:hint="cs"/>
          <w:sz w:val="24"/>
          <w:szCs w:val="24"/>
          <w:rtl/>
        </w:rPr>
        <w:t>שייכר</w:t>
      </w:r>
      <w:r w:rsidR="007D6FCB" w:rsidRPr="00EA49C8">
        <w:rPr>
          <w:rFonts w:cs="David" w:hint="eastAsia"/>
          <w:sz w:val="24"/>
          <w:szCs w:val="24"/>
          <w:rtl/>
        </w:rPr>
        <w:t>ת</w:t>
      </w:r>
      <w:r w:rsidRPr="00EA49C8">
        <w:rPr>
          <w:rFonts w:cs="David" w:hint="cs"/>
          <w:sz w:val="24"/>
          <w:szCs w:val="24"/>
          <w:rtl/>
        </w:rPr>
        <w:t xml:space="preserve"> עם המשרד להגנת הסביבה.</w:t>
      </w:r>
    </w:p>
    <w:p w:rsidR="005B748C" w:rsidRPr="00EA49C8" w:rsidRDefault="005B748C" w:rsidP="00B004F1">
      <w:pPr>
        <w:pStyle w:val="ab"/>
        <w:numPr>
          <w:ilvl w:val="0"/>
          <w:numId w:val="7"/>
        </w:numPr>
        <w:bidi/>
        <w:spacing w:before="120"/>
        <w:ind w:right="0" w:hanging="650"/>
        <w:rPr>
          <w:rFonts w:cs="David"/>
          <w:sz w:val="24"/>
          <w:szCs w:val="24"/>
        </w:rPr>
      </w:pPr>
      <w:r w:rsidRPr="00EA49C8">
        <w:rPr>
          <w:rFonts w:cs="David" w:hint="cs"/>
          <w:sz w:val="24"/>
          <w:szCs w:val="24"/>
          <w:rtl/>
        </w:rPr>
        <w:t>ידוע לי כי אם אבחר לביצוע השירותים אתחייב</w:t>
      </w:r>
      <w:r w:rsidRPr="00EA49C8">
        <w:rPr>
          <w:rFonts w:cs="David"/>
          <w:sz w:val="24"/>
          <w:szCs w:val="24"/>
          <w:rtl/>
        </w:rPr>
        <w:t xml:space="preserve"> להימנע במשך כל תקופת </w:t>
      </w:r>
      <w:r w:rsidRPr="00EA49C8">
        <w:rPr>
          <w:rFonts w:cs="David" w:hint="cs"/>
          <w:sz w:val="24"/>
          <w:szCs w:val="24"/>
          <w:rtl/>
        </w:rPr>
        <w:t>הה</w:t>
      </w:r>
      <w:r w:rsidRPr="00EA49C8">
        <w:rPr>
          <w:rFonts w:cs="David"/>
          <w:sz w:val="24"/>
          <w:szCs w:val="24"/>
          <w:rtl/>
        </w:rPr>
        <w:t xml:space="preserve">סכם </w:t>
      </w:r>
      <w:r w:rsidRPr="00EA49C8">
        <w:rPr>
          <w:rFonts w:cs="David" w:hint="cs"/>
          <w:sz w:val="24"/>
          <w:szCs w:val="24"/>
          <w:rtl/>
        </w:rPr>
        <w:t xml:space="preserve">עם המשרד </w:t>
      </w:r>
      <w:r w:rsidRPr="00EA49C8">
        <w:rPr>
          <w:rFonts w:cs="David"/>
          <w:sz w:val="24"/>
          <w:szCs w:val="24"/>
          <w:rtl/>
        </w:rPr>
        <w:t>מלקחת חלק ו/או להיות מעורב</w:t>
      </w:r>
      <w:r w:rsidRPr="00EA49C8">
        <w:rPr>
          <w:rFonts w:cs="David" w:hint="cs"/>
          <w:sz w:val="24"/>
          <w:szCs w:val="24"/>
          <w:rtl/>
        </w:rPr>
        <w:t>ים</w:t>
      </w:r>
      <w:r w:rsidRPr="00EA49C8">
        <w:rPr>
          <w:rFonts w:cs="David"/>
          <w:sz w:val="24"/>
          <w:szCs w:val="24"/>
          <w:rtl/>
        </w:rPr>
        <w:t xml:space="preserve"> בכל עסקה ו/או עניין אחר שיש בו ו/או העלול ליצור מצב של ניגוד עניינים עם ה</w:t>
      </w:r>
      <w:r w:rsidRPr="00EA49C8">
        <w:rPr>
          <w:rFonts w:cs="David" w:hint="cs"/>
          <w:sz w:val="24"/>
          <w:szCs w:val="24"/>
          <w:rtl/>
        </w:rPr>
        <w:t>ה</w:t>
      </w:r>
      <w:r w:rsidRPr="00EA49C8">
        <w:rPr>
          <w:rFonts w:cs="David"/>
          <w:sz w:val="24"/>
          <w:szCs w:val="24"/>
          <w:rtl/>
        </w:rPr>
        <w:t xml:space="preserve">סכם </w:t>
      </w:r>
      <w:r w:rsidRPr="00EA49C8">
        <w:rPr>
          <w:rFonts w:cs="David" w:hint="cs"/>
          <w:sz w:val="24"/>
          <w:szCs w:val="24"/>
          <w:rtl/>
        </w:rPr>
        <w:t>עם המשרד להגנת הסביבה</w:t>
      </w:r>
      <w:r w:rsidRPr="00EA49C8">
        <w:rPr>
          <w:rFonts w:cs="David"/>
          <w:sz w:val="24"/>
          <w:szCs w:val="24"/>
          <w:rtl/>
        </w:rPr>
        <w:t>.</w:t>
      </w:r>
      <w:r w:rsidR="002073B8" w:rsidRPr="00EA49C8">
        <w:rPr>
          <w:rFonts w:cs="David" w:hint="cs"/>
          <w:sz w:val="24"/>
          <w:szCs w:val="24"/>
          <w:rtl/>
        </w:rPr>
        <w:t xml:space="preserve"> למען הסר ספק אני מצהיר בזאת כי ידוע לי שלא  אהיה רשאי לסייע ליזמים להגיש בקשות תמיכה במסגרת מערך התמיכות. </w:t>
      </w:r>
    </w:p>
    <w:p w:rsidR="005B748C" w:rsidRPr="00EA49C8" w:rsidRDefault="005B748C" w:rsidP="00B004F1">
      <w:pPr>
        <w:pStyle w:val="ab"/>
        <w:numPr>
          <w:ilvl w:val="0"/>
          <w:numId w:val="7"/>
        </w:numPr>
        <w:bidi/>
        <w:spacing w:before="120"/>
        <w:ind w:right="0" w:hanging="650"/>
        <w:rPr>
          <w:rFonts w:cs="David"/>
          <w:sz w:val="24"/>
          <w:szCs w:val="24"/>
        </w:rPr>
      </w:pPr>
      <w:r w:rsidRPr="00EA49C8">
        <w:rPr>
          <w:rFonts w:cs="David" w:hint="cs"/>
          <w:sz w:val="24"/>
          <w:szCs w:val="24"/>
          <w:rtl/>
        </w:rPr>
        <w:t xml:space="preserve">במידה ואבחר לביצוע השירותים אני </w:t>
      </w:r>
      <w:r w:rsidRPr="00EA49C8">
        <w:rPr>
          <w:rFonts w:cs="David"/>
          <w:sz w:val="24"/>
          <w:szCs w:val="24"/>
          <w:rtl/>
        </w:rPr>
        <w:t xml:space="preserve">מתחייב להביא לידיעת המשרד כל מידע העשוי להיות רלבנטי לקביעת המשרד אם קיים ניגוד או חשש לניגוד עניינים אצלו. מבלי לגרוע מכלליות האמור, </w:t>
      </w:r>
      <w:r w:rsidRPr="00EA49C8">
        <w:rPr>
          <w:rFonts w:cs="David" w:hint="cs"/>
          <w:sz w:val="24"/>
          <w:szCs w:val="24"/>
          <w:rtl/>
        </w:rPr>
        <w:t>במידה ואבחר לביצוע הש</w:t>
      </w:r>
      <w:r w:rsidRPr="00EA49C8">
        <w:rPr>
          <w:rFonts w:cs="David"/>
          <w:sz w:val="24"/>
          <w:szCs w:val="24"/>
          <w:rtl/>
        </w:rPr>
        <w:t xml:space="preserve">ירותים </w:t>
      </w:r>
      <w:r w:rsidRPr="00EA49C8">
        <w:rPr>
          <w:rFonts w:cs="David" w:hint="cs"/>
          <w:sz w:val="24"/>
          <w:szCs w:val="24"/>
          <w:rtl/>
        </w:rPr>
        <w:t>א</w:t>
      </w:r>
      <w:r w:rsidRPr="00EA49C8">
        <w:rPr>
          <w:rFonts w:cs="David"/>
          <w:sz w:val="24"/>
          <w:szCs w:val="24"/>
          <w:rtl/>
        </w:rPr>
        <w:t>ודיע למשרד על הצעה שהוצעה ל</w:t>
      </w:r>
      <w:r w:rsidRPr="00EA49C8">
        <w:rPr>
          <w:rFonts w:cs="David" w:hint="cs"/>
          <w:sz w:val="24"/>
          <w:szCs w:val="24"/>
          <w:rtl/>
        </w:rPr>
        <w:t>נ</w:t>
      </w:r>
      <w:r w:rsidRPr="00EA49C8">
        <w:rPr>
          <w:rFonts w:cs="David"/>
          <w:sz w:val="24"/>
          <w:szCs w:val="24"/>
          <w:rtl/>
        </w:rPr>
        <w:t xml:space="preserve">ו ואשר יש בה משום חשש לניגוד עניינים כאמור. </w:t>
      </w:r>
      <w:r w:rsidRPr="00EA49C8">
        <w:rPr>
          <w:rFonts w:cs="David" w:hint="cs"/>
          <w:sz w:val="24"/>
          <w:szCs w:val="24"/>
          <w:rtl/>
        </w:rPr>
        <w:t>אקבל</w:t>
      </w:r>
      <w:r w:rsidRPr="00EA49C8">
        <w:rPr>
          <w:rFonts w:cs="David"/>
          <w:sz w:val="24"/>
          <w:szCs w:val="24"/>
          <w:rtl/>
        </w:rPr>
        <w:t xml:space="preserve"> על עצמ</w:t>
      </w:r>
      <w:r w:rsidRPr="00EA49C8">
        <w:rPr>
          <w:rFonts w:cs="David" w:hint="cs"/>
          <w:sz w:val="24"/>
          <w:szCs w:val="24"/>
          <w:rtl/>
        </w:rPr>
        <w:t>י</w:t>
      </w:r>
      <w:r w:rsidRPr="00EA49C8">
        <w:rPr>
          <w:rFonts w:cs="David"/>
          <w:sz w:val="24"/>
          <w:szCs w:val="24"/>
          <w:rtl/>
        </w:rPr>
        <w:t xml:space="preserve"> ביצוע אותה עבודה רק אם המשרד יאשר, מראש ובכתב, כי אין לו התנגדות לכך.</w:t>
      </w:r>
    </w:p>
    <w:p w:rsidR="00AE6CE3" w:rsidRPr="00EA49C8" w:rsidRDefault="005B748C" w:rsidP="00B004F1">
      <w:pPr>
        <w:pStyle w:val="ab"/>
        <w:numPr>
          <w:ilvl w:val="0"/>
          <w:numId w:val="7"/>
        </w:numPr>
        <w:bidi/>
        <w:spacing w:before="120"/>
        <w:ind w:right="0" w:hanging="650"/>
        <w:rPr>
          <w:rFonts w:cs="David"/>
          <w:sz w:val="24"/>
          <w:szCs w:val="24"/>
        </w:rPr>
      </w:pPr>
      <w:r w:rsidRPr="00EA49C8">
        <w:rPr>
          <w:rFonts w:cs="David" w:hint="cs"/>
          <w:sz w:val="24"/>
          <w:szCs w:val="24"/>
          <w:rtl/>
        </w:rPr>
        <w:t>קראתי</w:t>
      </w:r>
      <w:r w:rsidR="00F06F25" w:rsidRPr="00EA49C8">
        <w:rPr>
          <w:rFonts w:cs="David" w:hint="cs"/>
          <w:sz w:val="24"/>
          <w:szCs w:val="24"/>
          <w:rtl/>
        </w:rPr>
        <w:t xml:space="preserve"> בעיון את כל הפרטים של מכרז זה</w:t>
      </w:r>
      <w:r w:rsidRPr="00EA49C8">
        <w:rPr>
          <w:rFonts w:cs="David" w:hint="cs"/>
          <w:sz w:val="24"/>
          <w:szCs w:val="24"/>
          <w:rtl/>
        </w:rPr>
        <w:t>,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הצעתי.</w:t>
      </w:r>
    </w:p>
    <w:p w:rsidR="00AE6CE3" w:rsidRPr="00EA49C8" w:rsidRDefault="00AE6CE3" w:rsidP="00B004F1">
      <w:pPr>
        <w:pStyle w:val="ab"/>
        <w:numPr>
          <w:ilvl w:val="0"/>
          <w:numId w:val="7"/>
        </w:numPr>
        <w:bidi/>
        <w:spacing w:before="120"/>
        <w:ind w:right="0" w:hanging="650"/>
        <w:rPr>
          <w:rFonts w:cs="David"/>
          <w:sz w:val="24"/>
          <w:szCs w:val="24"/>
          <w:rtl/>
        </w:rPr>
      </w:pPr>
      <w:r w:rsidRPr="00EA49C8">
        <w:rPr>
          <w:rFonts w:cs="David" w:hint="cs"/>
          <w:sz w:val="24"/>
          <w:szCs w:val="24"/>
          <w:rtl/>
        </w:rPr>
        <w:t>אני מצהיר כי ה</w:t>
      </w:r>
      <w:r w:rsidRPr="00EA49C8">
        <w:rPr>
          <w:rFonts w:cs="David"/>
          <w:sz w:val="24"/>
          <w:szCs w:val="24"/>
          <w:rtl/>
        </w:rPr>
        <w:t xml:space="preserve">עמודים </w:t>
      </w:r>
      <w:r w:rsidRPr="00EA49C8">
        <w:rPr>
          <w:rFonts w:cs="David" w:hint="cs"/>
          <w:sz w:val="24"/>
          <w:szCs w:val="24"/>
          <w:rtl/>
        </w:rPr>
        <w:t xml:space="preserve">_______ </w:t>
      </w:r>
      <w:r w:rsidRPr="00EA49C8">
        <w:rPr>
          <w:rFonts w:cs="David"/>
          <w:sz w:val="24"/>
          <w:szCs w:val="24"/>
          <w:rtl/>
        </w:rPr>
        <w:t>בהצעת</w:t>
      </w:r>
      <w:r w:rsidR="00F060EB" w:rsidRPr="00EA49C8">
        <w:rPr>
          <w:rFonts w:cs="David"/>
          <w:sz w:val="24"/>
          <w:szCs w:val="24"/>
          <w:rtl/>
        </w:rPr>
        <w:t xml:space="preserve"> הינם סוד מסחרי או מקצועי</w:t>
      </w:r>
      <w:r w:rsidR="00F060EB" w:rsidRPr="00EA49C8">
        <w:rPr>
          <w:rFonts w:cs="David" w:hint="cs"/>
          <w:sz w:val="24"/>
          <w:szCs w:val="24"/>
          <w:rtl/>
        </w:rPr>
        <w:t>.</w:t>
      </w:r>
    </w:p>
    <w:p w:rsidR="004165EC" w:rsidRPr="00EA49C8" w:rsidRDefault="004165EC" w:rsidP="00B004F1">
      <w:pPr>
        <w:pStyle w:val="a6"/>
        <w:bidi/>
        <w:spacing w:line="360" w:lineRule="auto"/>
        <w:ind w:firstLine="1"/>
        <w:jc w:val="left"/>
        <w:rPr>
          <w:rFonts w:cs="David"/>
          <w:b w:val="0"/>
          <w:bCs w:val="0"/>
          <w:sz w:val="24"/>
          <w:szCs w:val="24"/>
          <w:rtl/>
        </w:rPr>
      </w:pPr>
    </w:p>
    <w:p w:rsidR="005B748C" w:rsidRPr="00EA49C8" w:rsidRDefault="005B748C" w:rsidP="00B004F1">
      <w:pPr>
        <w:pStyle w:val="a6"/>
        <w:bidi/>
        <w:spacing w:line="360" w:lineRule="auto"/>
        <w:ind w:firstLine="1"/>
        <w:jc w:val="left"/>
        <w:rPr>
          <w:rFonts w:cs="David"/>
          <w:b w:val="0"/>
          <w:bCs w:val="0"/>
          <w:sz w:val="24"/>
          <w:szCs w:val="24"/>
          <w:rtl/>
        </w:rPr>
      </w:pPr>
      <w:r w:rsidRPr="00EA49C8">
        <w:rPr>
          <w:rFonts w:cs="David" w:hint="cs"/>
          <w:b w:val="0"/>
          <w:bCs w:val="0"/>
          <w:sz w:val="24"/>
          <w:szCs w:val="24"/>
          <w:rtl/>
        </w:rPr>
        <w:t>שם ה</w:t>
      </w:r>
      <w:r w:rsidRPr="00EA49C8">
        <w:rPr>
          <w:rFonts w:cs="David"/>
          <w:b w:val="0"/>
          <w:bCs w:val="0"/>
          <w:sz w:val="24"/>
          <w:szCs w:val="24"/>
          <w:rtl/>
        </w:rPr>
        <w:t>מציע</w:t>
      </w:r>
      <w:r w:rsidRPr="00EA49C8">
        <w:rPr>
          <w:rFonts w:cs="David" w:hint="cs"/>
          <w:b w:val="0"/>
          <w:bCs w:val="0"/>
          <w:sz w:val="24"/>
          <w:szCs w:val="24"/>
          <w:rtl/>
        </w:rPr>
        <w:t xml:space="preserve"> ______</w:t>
      </w:r>
      <w:r w:rsidRPr="00EA49C8">
        <w:rPr>
          <w:rFonts w:cs="David"/>
          <w:b w:val="0"/>
          <w:bCs w:val="0"/>
          <w:sz w:val="24"/>
          <w:szCs w:val="24"/>
          <w:rtl/>
        </w:rPr>
        <w:t>___________</w:t>
      </w:r>
      <w:r w:rsidRPr="00EA49C8">
        <w:rPr>
          <w:rFonts w:cs="David" w:hint="cs"/>
          <w:b w:val="0"/>
          <w:bCs w:val="0"/>
          <w:sz w:val="24"/>
          <w:szCs w:val="24"/>
          <w:rtl/>
        </w:rPr>
        <w:t>________</w:t>
      </w:r>
      <w:r w:rsidRPr="00EA49C8">
        <w:rPr>
          <w:rFonts w:cs="David"/>
          <w:b w:val="0"/>
          <w:bCs w:val="0"/>
          <w:sz w:val="24"/>
          <w:szCs w:val="24"/>
          <w:rtl/>
        </w:rPr>
        <w:t xml:space="preserve"> </w:t>
      </w:r>
      <w:r w:rsidRPr="00EA49C8">
        <w:rPr>
          <w:rFonts w:cs="David" w:hint="cs"/>
          <w:b w:val="0"/>
          <w:bCs w:val="0"/>
          <w:sz w:val="24"/>
          <w:szCs w:val="24"/>
          <w:rtl/>
        </w:rPr>
        <w:t xml:space="preserve">מס' </w:t>
      </w:r>
      <w:r w:rsidRPr="00EA49C8">
        <w:rPr>
          <w:rFonts w:cs="David"/>
          <w:b w:val="0"/>
          <w:bCs w:val="0"/>
          <w:sz w:val="24"/>
          <w:szCs w:val="24"/>
          <w:rtl/>
        </w:rPr>
        <w:t>זיהוי (מס' עוסק מורשה/ח.פ.</w:t>
      </w:r>
      <w:r w:rsidRPr="00EA49C8">
        <w:rPr>
          <w:rFonts w:cs="David" w:hint="cs"/>
          <w:b w:val="0"/>
          <w:bCs w:val="0"/>
          <w:sz w:val="24"/>
          <w:szCs w:val="24"/>
          <w:rtl/>
        </w:rPr>
        <w:t>/ת.ז.</w:t>
      </w:r>
      <w:r w:rsidRPr="00EA49C8">
        <w:rPr>
          <w:rFonts w:cs="David"/>
          <w:b w:val="0"/>
          <w:bCs w:val="0"/>
          <w:sz w:val="24"/>
          <w:szCs w:val="24"/>
          <w:rtl/>
        </w:rPr>
        <w:t>)</w:t>
      </w:r>
      <w:r w:rsidRPr="00EA49C8">
        <w:rPr>
          <w:rFonts w:cs="David" w:hint="cs"/>
          <w:b w:val="0"/>
          <w:bCs w:val="0"/>
          <w:sz w:val="24"/>
          <w:szCs w:val="24"/>
          <w:rtl/>
        </w:rPr>
        <w:t>_____________</w:t>
      </w:r>
    </w:p>
    <w:p w:rsidR="00084AEA" w:rsidRPr="00EA49C8" w:rsidRDefault="00084AEA" w:rsidP="00B004F1">
      <w:pPr>
        <w:pStyle w:val="a6"/>
        <w:bidi/>
        <w:spacing w:line="360" w:lineRule="auto"/>
        <w:jc w:val="left"/>
        <w:rPr>
          <w:rFonts w:cs="David"/>
          <w:b w:val="0"/>
          <w:bCs w:val="0"/>
          <w:sz w:val="24"/>
          <w:szCs w:val="24"/>
          <w:rtl/>
        </w:rPr>
      </w:pPr>
      <w:r w:rsidRPr="00EA49C8">
        <w:rPr>
          <w:rFonts w:cs="David" w:hint="cs"/>
          <w:b w:val="0"/>
          <w:bCs w:val="0"/>
          <w:sz w:val="24"/>
          <w:szCs w:val="24"/>
          <w:rtl/>
        </w:rPr>
        <w:t xml:space="preserve">שם נותן השירותים __________________ מס' ת.ז _____________ </w:t>
      </w:r>
    </w:p>
    <w:p w:rsidR="005B748C" w:rsidRPr="00EA49C8" w:rsidRDefault="005B748C" w:rsidP="00B004F1">
      <w:pPr>
        <w:pStyle w:val="a6"/>
        <w:bidi/>
        <w:spacing w:line="360" w:lineRule="auto"/>
        <w:jc w:val="left"/>
        <w:rPr>
          <w:rFonts w:cs="David"/>
          <w:b w:val="0"/>
          <w:bCs w:val="0"/>
          <w:sz w:val="24"/>
          <w:szCs w:val="24"/>
          <w:rtl/>
        </w:rPr>
      </w:pPr>
      <w:r w:rsidRPr="00EA49C8">
        <w:rPr>
          <w:rFonts w:cs="David" w:hint="cs"/>
          <w:b w:val="0"/>
          <w:bCs w:val="0"/>
          <w:sz w:val="24"/>
          <w:szCs w:val="24"/>
          <w:rtl/>
        </w:rPr>
        <w:t>כתובת ____</w:t>
      </w:r>
      <w:r w:rsidRPr="00EA49C8">
        <w:rPr>
          <w:rFonts w:cs="David"/>
          <w:b w:val="0"/>
          <w:bCs w:val="0"/>
          <w:sz w:val="24"/>
          <w:szCs w:val="24"/>
          <w:rtl/>
        </w:rPr>
        <w:t>______</w:t>
      </w:r>
      <w:r w:rsidRPr="00EA49C8">
        <w:rPr>
          <w:rFonts w:cs="David" w:hint="cs"/>
          <w:b w:val="0"/>
          <w:bCs w:val="0"/>
          <w:sz w:val="24"/>
          <w:szCs w:val="24"/>
          <w:rtl/>
        </w:rPr>
        <w:t xml:space="preserve">_____________________    </w:t>
      </w:r>
    </w:p>
    <w:p w:rsidR="005B748C" w:rsidRPr="00EA49C8" w:rsidRDefault="005B748C" w:rsidP="00B004F1">
      <w:pPr>
        <w:pStyle w:val="a6"/>
        <w:bidi/>
        <w:spacing w:line="360" w:lineRule="auto"/>
        <w:jc w:val="left"/>
        <w:rPr>
          <w:rFonts w:cs="David"/>
          <w:b w:val="0"/>
          <w:bCs w:val="0"/>
          <w:sz w:val="24"/>
          <w:szCs w:val="24"/>
          <w:rtl/>
        </w:rPr>
      </w:pPr>
      <w:r w:rsidRPr="00EA49C8">
        <w:rPr>
          <w:rFonts w:cs="David" w:hint="cs"/>
          <w:b w:val="0"/>
          <w:bCs w:val="0"/>
          <w:sz w:val="24"/>
          <w:szCs w:val="24"/>
          <w:rtl/>
        </w:rPr>
        <w:t>טלפון _____________ פקסימיליה ___________</w:t>
      </w:r>
    </w:p>
    <w:p w:rsidR="00D00D4A" w:rsidRPr="00EA49C8" w:rsidRDefault="00D00D4A" w:rsidP="00B004F1">
      <w:pPr>
        <w:pStyle w:val="a6"/>
        <w:bidi/>
        <w:spacing w:line="360" w:lineRule="auto"/>
        <w:jc w:val="left"/>
        <w:rPr>
          <w:rFonts w:cs="David"/>
          <w:b w:val="0"/>
          <w:bCs w:val="0"/>
          <w:sz w:val="24"/>
          <w:szCs w:val="24"/>
          <w:rtl/>
        </w:rPr>
      </w:pPr>
      <w:r w:rsidRPr="00EA49C8">
        <w:rPr>
          <w:rFonts w:cs="David" w:hint="cs"/>
          <w:b w:val="0"/>
          <w:bCs w:val="0"/>
          <w:sz w:val="24"/>
          <w:szCs w:val="24"/>
          <w:rtl/>
        </w:rPr>
        <w:t>כתובת דוא"ל____________________________________________</w:t>
      </w:r>
    </w:p>
    <w:p w:rsidR="005B748C" w:rsidRPr="00EA49C8" w:rsidRDefault="005B748C" w:rsidP="00B004F1">
      <w:pPr>
        <w:pStyle w:val="a6"/>
        <w:bidi/>
        <w:spacing w:line="360" w:lineRule="auto"/>
        <w:jc w:val="left"/>
        <w:rPr>
          <w:rFonts w:cs="David"/>
          <w:b w:val="0"/>
          <w:bCs w:val="0"/>
          <w:sz w:val="24"/>
          <w:szCs w:val="24"/>
          <w:rtl/>
        </w:rPr>
      </w:pPr>
      <w:r w:rsidRPr="00EA49C8">
        <w:rPr>
          <w:rFonts w:cs="David" w:hint="cs"/>
          <w:b w:val="0"/>
          <w:bCs w:val="0"/>
          <w:sz w:val="24"/>
          <w:szCs w:val="24"/>
          <w:rtl/>
        </w:rPr>
        <w:t>שם החותם________</w:t>
      </w:r>
      <w:r w:rsidRPr="00EA49C8">
        <w:rPr>
          <w:rFonts w:cs="David"/>
          <w:b w:val="0"/>
          <w:bCs w:val="0"/>
          <w:sz w:val="24"/>
          <w:szCs w:val="24"/>
          <w:rtl/>
        </w:rPr>
        <w:t>____</w:t>
      </w:r>
      <w:r w:rsidRPr="00EA49C8">
        <w:rPr>
          <w:rFonts w:cs="David" w:hint="cs"/>
          <w:b w:val="0"/>
          <w:bCs w:val="0"/>
          <w:sz w:val="24"/>
          <w:szCs w:val="24"/>
          <w:rtl/>
        </w:rPr>
        <w:t>___  התפקיד____</w:t>
      </w:r>
      <w:r w:rsidRPr="00EA49C8">
        <w:rPr>
          <w:rFonts w:cs="David"/>
          <w:b w:val="0"/>
          <w:bCs w:val="0"/>
          <w:sz w:val="24"/>
          <w:szCs w:val="24"/>
          <w:rtl/>
        </w:rPr>
        <w:t>__</w:t>
      </w:r>
      <w:r w:rsidRPr="00EA49C8">
        <w:rPr>
          <w:rFonts w:cs="David" w:hint="cs"/>
          <w:b w:val="0"/>
          <w:bCs w:val="0"/>
          <w:sz w:val="24"/>
          <w:szCs w:val="24"/>
          <w:rtl/>
        </w:rPr>
        <w:t xml:space="preserve">___________ </w:t>
      </w:r>
    </w:p>
    <w:p w:rsidR="005B748C" w:rsidRPr="00EA49C8" w:rsidRDefault="005B748C" w:rsidP="00B004F1">
      <w:pPr>
        <w:pStyle w:val="a6"/>
        <w:bidi/>
        <w:spacing w:line="360" w:lineRule="auto"/>
        <w:jc w:val="left"/>
        <w:rPr>
          <w:rFonts w:cs="David"/>
          <w:b w:val="0"/>
          <w:bCs w:val="0"/>
          <w:sz w:val="24"/>
          <w:szCs w:val="24"/>
          <w:rtl/>
        </w:rPr>
      </w:pPr>
      <w:r w:rsidRPr="00EA49C8">
        <w:rPr>
          <w:rFonts w:cs="David" w:hint="cs"/>
          <w:b w:val="0"/>
          <w:bCs w:val="0"/>
          <w:sz w:val="24"/>
          <w:szCs w:val="24"/>
          <w:rtl/>
        </w:rPr>
        <w:t xml:space="preserve">חתימה וחותמת </w:t>
      </w:r>
      <w:r w:rsidR="00084AEA" w:rsidRPr="00EA49C8">
        <w:rPr>
          <w:rFonts w:cs="David" w:hint="cs"/>
          <w:b w:val="0"/>
          <w:bCs w:val="0"/>
          <w:sz w:val="24"/>
          <w:szCs w:val="24"/>
          <w:rtl/>
        </w:rPr>
        <w:t xml:space="preserve">המציע </w:t>
      </w:r>
      <w:r w:rsidRPr="00EA49C8">
        <w:rPr>
          <w:rFonts w:cs="David" w:hint="cs"/>
          <w:b w:val="0"/>
          <w:bCs w:val="0"/>
          <w:sz w:val="24"/>
          <w:szCs w:val="24"/>
          <w:rtl/>
        </w:rPr>
        <w:t>______________________________________</w:t>
      </w:r>
    </w:p>
    <w:p w:rsidR="00084AEA" w:rsidRPr="00EA49C8" w:rsidRDefault="00084AEA" w:rsidP="00B004F1">
      <w:pPr>
        <w:pStyle w:val="a6"/>
        <w:bidi/>
        <w:spacing w:line="360" w:lineRule="auto"/>
        <w:jc w:val="left"/>
        <w:rPr>
          <w:rFonts w:cs="David"/>
          <w:b w:val="0"/>
          <w:bCs w:val="0"/>
          <w:sz w:val="24"/>
          <w:szCs w:val="24"/>
          <w:rtl/>
        </w:rPr>
      </w:pPr>
      <w:r w:rsidRPr="00EA49C8">
        <w:rPr>
          <w:rFonts w:cs="David" w:hint="cs"/>
          <w:b w:val="0"/>
          <w:bCs w:val="0"/>
          <w:sz w:val="24"/>
          <w:szCs w:val="24"/>
          <w:rtl/>
        </w:rPr>
        <w:t>חתימה וחותמת נותן השירותים ________________________________</w:t>
      </w:r>
    </w:p>
    <w:p w:rsidR="0019548D" w:rsidRDefault="005B748C" w:rsidP="0063679A">
      <w:pPr>
        <w:bidi/>
        <w:spacing w:before="120" w:after="120" w:line="360" w:lineRule="auto"/>
        <w:outlineLvl w:val="0"/>
        <w:rPr>
          <w:rtl/>
        </w:rPr>
      </w:pPr>
      <w:r w:rsidRPr="00EA49C8">
        <w:rPr>
          <w:rFonts w:cs="David" w:hint="cs"/>
          <w:rtl/>
        </w:rPr>
        <w:t>לוט : יתר מסמכי ההצעה הנדרשים</w:t>
      </w:r>
    </w:p>
    <w:sectPr w:rsidR="0019548D" w:rsidSect="009461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797" w:right="1376" w:bottom="1440" w:left="153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332" w:rsidRDefault="00276332">
      <w:r>
        <w:separator/>
      </w:r>
    </w:p>
  </w:endnote>
  <w:endnote w:type="continuationSeparator" w:id="0">
    <w:p w:rsidR="00276332" w:rsidRDefault="0027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332" w:rsidRDefault="00276332" w:rsidP="00111537">
    <w:pPr>
      <w:pStyle w:val="a4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276332" w:rsidRDefault="0027633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332" w:rsidRDefault="00276332" w:rsidP="00111537">
    <w:pPr>
      <w:pStyle w:val="a4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3E2084">
      <w:rPr>
        <w:rStyle w:val="aa"/>
        <w:noProof/>
      </w:rPr>
      <w:t>3</w:t>
    </w:r>
    <w:r>
      <w:rPr>
        <w:rStyle w:val="aa"/>
        <w:rtl/>
      </w:rPr>
      <w:fldChar w:fldCharType="end"/>
    </w:r>
  </w:p>
  <w:p w:rsidR="00276332" w:rsidRDefault="00276332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9C67DF" wp14:editId="0849A0B8">
              <wp:simplePos x="0" y="0"/>
              <wp:positionH relativeFrom="column">
                <wp:posOffset>685800</wp:posOffset>
              </wp:positionH>
              <wp:positionV relativeFrom="paragraph">
                <wp:posOffset>55880</wp:posOffset>
              </wp:positionV>
              <wp:extent cx="4238625" cy="457200"/>
              <wp:effectExtent l="0" t="0" r="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332" w:rsidRDefault="00276332">
                          <w:pPr>
                            <w:rPr>
                              <w:rFonts w:ascii="Arial" w:hAnsi="Arial" w:cs="David"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276332" w:rsidRDefault="00276332" w:rsidP="005659CD">
                          <w:pPr>
                            <w:jc w:val="center"/>
                            <w:rPr>
                              <w:rFonts w:ascii="Arial" w:hAnsi="Arial" w:cs="David"/>
                              <w:sz w:val="20"/>
                              <w:szCs w:val="20"/>
                              <w:rtl/>
                            </w:rPr>
                          </w:pPr>
                          <w:r w:rsidRPr="005659CD">
                            <w:rPr>
                              <w:rFonts w:ascii="Arial" w:hAnsi="Arial" w:cs="David" w:hint="cs"/>
                              <w:sz w:val="20"/>
                              <w:szCs w:val="20"/>
                              <w:rtl/>
                            </w:rPr>
                            <w:t xml:space="preserve">חתימת המציע בראשי תיבות </w:t>
                          </w:r>
                          <w:r w:rsidRPr="005659CD">
                            <w:rPr>
                              <w:rFonts w:ascii="Arial" w:hAnsi="Arial" w:cs="David" w:hint="cs"/>
                              <w:sz w:val="20"/>
                              <w:szCs w:val="20"/>
                              <w:u w:val="single"/>
                              <w:rtl/>
                            </w:rPr>
                            <w:t>__________________</w:t>
                          </w:r>
                        </w:p>
                        <w:p w:rsidR="00276332" w:rsidRPr="005659CD" w:rsidRDefault="00276332">
                          <w:pPr>
                            <w:rPr>
                              <w:rFonts w:ascii="Arial" w:hAnsi="Arial" w:cs="David"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276332" w:rsidRDefault="00276332" w:rsidP="009A0044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4pt;margin-top:4.4pt;width:333.7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" filled="f" stroked="f">
              <v:textbox>
                <w:txbxContent>
                  <w:p w:rsidR="00276332" w:rsidRDefault="00276332">
                    <w:pPr>
                      <w:rPr>
                        <w:rFonts w:ascii="Arial" w:hAnsi="Arial" w:cs="David"/>
                        <w:sz w:val="20"/>
                        <w:szCs w:val="20"/>
                        <w:rtl/>
                      </w:rPr>
                    </w:pPr>
                  </w:p>
                  <w:p w:rsidR="00276332" w:rsidRDefault="00276332" w:rsidP="005659CD">
                    <w:pPr>
                      <w:jc w:val="center"/>
                      <w:rPr>
                        <w:rFonts w:ascii="Arial" w:hAnsi="Arial" w:cs="David"/>
                        <w:sz w:val="20"/>
                        <w:szCs w:val="20"/>
                        <w:rtl/>
                      </w:rPr>
                    </w:pPr>
                    <w:r w:rsidRPr="005659CD">
                      <w:rPr>
                        <w:rFonts w:ascii="Arial" w:hAnsi="Arial" w:cs="David" w:hint="cs"/>
                        <w:sz w:val="20"/>
                        <w:szCs w:val="20"/>
                        <w:rtl/>
                      </w:rPr>
                      <w:t xml:space="preserve">חתימת המציע בראשי תיבות </w:t>
                    </w:r>
                    <w:r w:rsidRPr="005659CD">
                      <w:rPr>
                        <w:rFonts w:ascii="Arial" w:hAnsi="Arial" w:cs="David" w:hint="cs"/>
                        <w:sz w:val="20"/>
                        <w:szCs w:val="20"/>
                        <w:u w:val="single"/>
                        <w:rtl/>
                      </w:rPr>
                      <w:t>__________________</w:t>
                    </w:r>
                  </w:p>
                  <w:p w:rsidR="00276332" w:rsidRPr="005659CD" w:rsidRDefault="00276332">
                    <w:pPr>
                      <w:rPr>
                        <w:rFonts w:ascii="Arial" w:hAnsi="Arial" w:cs="David"/>
                        <w:sz w:val="20"/>
                        <w:szCs w:val="20"/>
                        <w:rtl/>
                      </w:rPr>
                    </w:pPr>
                  </w:p>
                  <w:p w:rsidR="00276332" w:rsidRDefault="00276332" w:rsidP="009A0044">
                    <w:pPr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A769FF" wp14:editId="309A0320">
              <wp:simplePos x="0" y="0"/>
              <wp:positionH relativeFrom="column">
                <wp:posOffset>-228600</wp:posOffset>
              </wp:positionH>
              <wp:positionV relativeFrom="paragraph">
                <wp:posOffset>-534670</wp:posOffset>
              </wp:positionV>
              <wp:extent cx="6029325" cy="0"/>
              <wp:effectExtent l="0" t="0" r="0" b="127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-42.1pt" to="456.75pt,-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76B1E7" wp14:editId="2793A524">
              <wp:simplePos x="0" y="0"/>
              <wp:positionH relativeFrom="column">
                <wp:posOffset>-123825</wp:posOffset>
              </wp:positionH>
              <wp:positionV relativeFrom="paragraph">
                <wp:posOffset>-544195</wp:posOffset>
              </wp:positionV>
              <wp:extent cx="5886450" cy="0"/>
              <wp:effectExtent l="0" t="0" r="0" b="12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75pt,-42.85pt" to="453.75pt,-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332" w:rsidRDefault="00276332">
      <w:r>
        <w:separator/>
      </w:r>
    </w:p>
  </w:footnote>
  <w:footnote w:type="continuationSeparator" w:id="0">
    <w:p w:rsidR="00276332" w:rsidRDefault="00276332">
      <w:r>
        <w:continuationSeparator/>
      </w:r>
    </w:p>
  </w:footnote>
  <w:footnote w:id="1">
    <w:p w:rsidR="0063679A" w:rsidRPr="0073262B" w:rsidRDefault="0063679A" w:rsidP="0063679A">
      <w:pPr>
        <w:pStyle w:val="af"/>
        <w:bidi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*נמחק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332" w:rsidRDefault="0027633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332" w:rsidRDefault="00276332">
    <w:pPr>
      <w:pStyle w:val="a3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BF89DD3" wp14:editId="5BCB4ED7">
          <wp:simplePos x="0" y="0"/>
          <wp:positionH relativeFrom="column">
            <wp:posOffset>4114800</wp:posOffset>
          </wp:positionH>
          <wp:positionV relativeFrom="paragraph">
            <wp:posOffset>-133350</wp:posOffset>
          </wp:positionV>
          <wp:extent cx="2047875" cy="656590"/>
          <wp:effectExtent l="0" t="0" r="9525" b="0"/>
          <wp:wrapSquare wrapText="bothSides"/>
          <wp:docPr id="4" name="תמונה 1" descr="logo 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6332" w:rsidRDefault="00276332">
    <w:pPr>
      <w:pStyle w:val="a3"/>
      <w:jc w:val="right"/>
      <w:rPr>
        <w:rFonts w:ascii="Arial" w:hAnsi="Arial" w:cs="Arial"/>
        <w:rtl/>
      </w:rPr>
    </w:pPr>
  </w:p>
  <w:p w:rsidR="00276332" w:rsidRDefault="00276332">
    <w:pPr>
      <w:pStyle w:val="a3"/>
      <w:jc w:val="center"/>
      <w:rPr>
        <w:rFonts w:ascii="Arial" w:hAnsi="Arial" w:cs="Arial"/>
        <w:sz w:val="32"/>
        <w:szCs w:val="32"/>
        <w:rtl/>
      </w:rPr>
    </w:pPr>
  </w:p>
  <w:p w:rsidR="00276332" w:rsidRDefault="00276332" w:rsidP="0009595D">
    <w:pPr>
      <w:pStyle w:val="a3"/>
      <w:jc w:val="center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332" w:rsidRDefault="0027633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E3A"/>
    <w:multiLevelType w:val="hybridMultilevel"/>
    <w:tmpl w:val="5A167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21EBA"/>
    <w:multiLevelType w:val="hybridMultilevel"/>
    <w:tmpl w:val="F2C638BE"/>
    <w:lvl w:ilvl="0" w:tplc="6FA0DA22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4FC03C0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Arial" w:eastAsia="Clarendon Condensed" w:hAnsi="Arial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D5756"/>
    <w:multiLevelType w:val="multilevel"/>
    <w:tmpl w:val="9942202A"/>
    <w:lvl w:ilvl="0">
      <w:start w:val="2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1440"/>
      </w:pPr>
      <w:rPr>
        <w:rFonts w:hint="default"/>
      </w:rPr>
    </w:lvl>
  </w:abstractNum>
  <w:abstractNum w:abstractNumId="3">
    <w:nsid w:val="06470928"/>
    <w:multiLevelType w:val="multilevel"/>
    <w:tmpl w:val="4B1AB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2325" w:hanging="51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06673EE3"/>
    <w:multiLevelType w:val="hybridMultilevel"/>
    <w:tmpl w:val="E584B8E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7B54D39"/>
    <w:multiLevelType w:val="multilevel"/>
    <w:tmpl w:val="7C8A1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6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urier New" w:eastAsia="Times New Roman" w:hAnsi="Courier New" w:cs="David" w:hint="default"/>
        <w:b w:val="0"/>
        <w:bCs w:val="0"/>
        <w:lang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08CF2CF2"/>
    <w:multiLevelType w:val="hybridMultilevel"/>
    <w:tmpl w:val="1D00059E"/>
    <w:lvl w:ilvl="0" w:tplc="04090001">
      <w:start w:val="1"/>
      <w:numFmt w:val="bullet"/>
      <w:lvlText w:val=""/>
      <w:lvlJc w:val="left"/>
      <w:pPr>
        <w:tabs>
          <w:tab w:val="num" w:pos="2050"/>
        </w:tabs>
        <w:ind w:left="2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770"/>
        </w:tabs>
        <w:ind w:left="2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90"/>
        </w:tabs>
        <w:ind w:left="3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10"/>
        </w:tabs>
        <w:ind w:left="4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30"/>
        </w:tabs>
        <w:ind w:left="4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50"/>
        </w:tabs>
        <w:ind w:left="5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70"/>
        </w:tabs>
        <w:ind w:left="6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90"/>
        </w:tabs>
        <w:ind w:left="7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10"/>
        </w:tabs>
        <w:ind w:left="7810" w:hanging="360"/>
      </w:pPr>
      <w:rPr>
        <w:rFonts w:ascii="Wingdings" w:hAnsi="Wingdings" w:hint="default"/>
      </w:rPr>
    </w:lvl>
  </w:abstractNum>
  <w:abstractNum w:abstractNumId="7">
    <w:nsid w:val="0C3A3C8D"/>
    <w:multiLevelType w:val="hybridMultilevel"/>
    <w:tmpl w:val="70468A30"/>
    <w:lvl w:ilvl="0" w:tplc="7720AA4E">
      <w:start w:val="1"/>
      <w:numFmt w:val="hebrew1"/>
      <w:lvlText w:val="%1."/>
      <w:lvlJc w:val="left"/>
      <w:pPr>
        <w:ind w:left="1422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DD26DD"/>
    <w:multiLevelType w:val="hybridMultilevel"/>
    <w:tmpl w:val="AC1AF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675357"/>
    <w:multiLevelType w:val="hybridMultilevel"/>
    <w:tmpl w:val="4B8EE318"/>
    <w:lvl w:ilvl="0" w:tplc="E62E2BA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D9E062F"/>
    <w:multiLevelType w:val="hybridMultilevel"/>
    <w:tmpl w:val="D6EA4C4A"/>
    <w:lvl w:ilvl="0" w:tplc="D924C8E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F5C5F90"/>
    <w:multiLevelType w:val="hybridMultilevel"/>
    <w:tmpl w:val="E66AFDBC"/>
    <w:lvl w:ilvl="0" w:tplc="4D7856DA">
      <w:start w:val="1"/>
      <w:numFmt w:val="hebrew1"/>
      <w:lvlText w:val="%1."/>
      <w:lvlJc w:val="left"/>
      <w:pPr>
        <w:ind w:left="1422" w:hanging="360"/>
      </w:pPr>
      <w:rPr>
        <w:rFonts w:hint="default"/>
        <w:b w:val="0"/>
        <w:u w:val="none"/>
      </w:rPr>
    </w:lvl>
    <w:lvl w:ilvl="1" w:tplc="0409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2">
    <w:nsid w:val="0F8D45BC"/>
    <w:multiLevelType w:val="hybridMultilevel"/>
    <w:tmpl w:val="FC0262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FF67771"/>
    <w:multiLevelType w:val="multilevel"/>
    <w:tmpl w:val="97449D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8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4">
    <w:nsid w:val="11330810"/>
    <w:multiLevelType w:val="multilevel"/>
    <w:tmpl w:val="4B1AB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2325" w:hanging="51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13555F46"/>
    <w:multiLevelType w:val="multilevel"/>
    <w:tmpl w:val="E136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13764A6D"/>
    <w:multiLevelType w:val="hybridMultilevel"/>
    <w:tmpl w:val="E238309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>
    <w:nsid w:val="14971646"/>
    <w:multiLevelType w:val="multilevel"/>
    <w:tmpl w:val="A21802E0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26"/>
        </w:tabs>
        <w:ind w:left="18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08" w:hanging="1800"/>
      </w:pPr>
      <w:rPr>
        <w:rFonts w:hint="default"/>
      </w:rPr>
    </w:lvl>
  </w:abstractNum>
  <w:abstractNum w:abstractNumId="18">
    <w:nsid w:val="1528437F"/>
    <w:multiLevelType w:val="hybridMultilevel"/>
    <w:tmpl w:val="1EC85CAE"/>
    <w:lvl w:ilvl="0" w:tplc="D8B67864">
      <w:start w:val="6"/>
      <w:numFmt w:val="bullet"/>
      <w:lvlText w:val="-"/>
      <w:lvlJc w:val="left"/>
      <w:pPr>
        <w:ind w:left="1422" w:hanging="360"/>
      </w:pPr>
      <w:rPr>
        <w:rFonts w:ascii="Courier New" w:eastAsia="Times New Roman" w:hAnsi="Courier New" w:cs="David" w:hint="default"/>
        <w:b w:val="0"/>
        <w:u w:val="none"/>
      </w:rPr>
    </w:lvl>
    <w:lvl w:ilvl="1" w:tplc="0409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9">
    <w:nsid w:val="16D3452D"/>
    <w:multiLevelType w:val="multilevel"/>
    <w:tmpl w:val="230288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hebrew1"/>
      <w:lvlText w:val="(%3)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>
    <w:nsid w:val="17931992"/>
    <w:multiLevelType w:val="multilevel"/>
    <w:tmpl w:val="971819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hebrew1"/>
      <w:isLgl/>
      <w:lvlText w:val="%3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David"/>
        <w:b w:val="0"/>
        <w:bCs w:val="0"/>
        <w:lang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17F2596C"/>
    <w:multiLevelType w:val="multilevel"/>
    <w:tmpl w:val="8348ED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22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19B61CDC"/>
    <w:multiLevelType w:val="multilevel"/>
    <w:tmpl w:val="8160E5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b w:val="0"/>
        <w:bCs w:val="0"/>
        <w:lang w:bidi="he-IL"/>
      </w:rPr>
    </w:lvl>
    <w:lvl w:ilvl="3">
      <w:start w:val="1"/>
      <w:numFmt w:val="bullet"/>
      <w:lvlText w:val=""/>
      <w:lvlJc w:val="left"/>
      <w:pPr>
        <w:tabs>
          <w:tab w:val="num" w:pos="2250"/>
        </w:tabs>
        <w:ind w:left="225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>
    <w:nsid w:val="1B91413D"/>
    <w:multiLevelType w:val="hybridMultilevel"/>
    <w:tmpl w:val="FD426E70"/>
    <w:lvl w:ilvl="0" w:tplc="DD7A2A46">
      <w:start w:val="1"/>
      <w:numFmt w:val="hebrew1"/>
      <w:lvlText w:val="%1."/>
      <w:lvlJc w:val="left"/>
      <w:pPr>
        <w:tabs>
          <w:tab w:val="num" w:pos="1782"/>
        </w:tabs>
        <w:ind w:left="17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2"/>
        </w:tabs>
        <w:ind w:left="250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22"/>
        </w:tabs>
        <w:ind w:left="3222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42"/>
        </w:tabs>
        <w:ind w:left="39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2"/>
        </w:tabs>
        <w:ind w:left="46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2"/>
        </w:tabs>
        <w:ind w:left="53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2"/>
        </w:tabs>
        <w:ind w:left="61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2"/>
        </w:tabs>
        <w:ind w:left="68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2"/>
        </w:tabs>
        <w:ind w:left="7542" w:hanging="180"/>
      </w:pPr>
    </w:lvl>
  </w:abstractNum>
  <w:abstractNum w:abstractNumId="25">
    <w:nsid w:val="1CAC2263"/>
    <w:multiLevelType w:val="hybridMultilevel"/>
    <w:tmpl w:val="EAC89A0C"/>
    <w:lvl w:ilvl="0" w:tplc="EA92A30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CB90D6E"/>
    <w:multiLevelType w:val="multilevel"/>
    <w:tmpl w:val="971819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hebrew1"/>
      <w:isLgl/>
      <w:lvlText w:val="%3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David"/>
        <w:b w:val="0"/>
        <w:bCs w:val="0"/>
        <w:lang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>
    <w:nsid w:val="1CE8323A"/>
    <w:multiLevelType w:val="hybridMultilevel"/>
    <w:tmpl w:val="14E8750E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FEA02E1"/>
    <w:multiLevelType w:val="multilevel"/>
    <w:tmpl w:val="230288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hebrew1"/>
      <w:lvlText w:val="(%3)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9">
    <w:nsid w:val="1FF66972"/>
    <w:multiLevelType w:val="hybridMultilevel"/>
    <w:tmpl w:val="217E48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20633B3F"/>
    <w:multiLevelType w:val="hybridMultilevel"/>
    <w:tmpl w:val="68922700"/>
    <w:lvl w:ilvl="0" w:tplc="26365A16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3093D4A"/>
    <w:multiLevelType w:val="multilevel"/>
    <w:tmpl w:val="78A262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hebrew1"/>
      <w:lvlText w:val="%3."/>
      <w:lvlJc w:val="center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23825B36"/>
    <w:multiLevelType w:val="hybridMultilevel"/>
    <w:tmpl w:val="CAC46138"/>
    <w:lvl w:ilvl="0" w:tplc="04090013">
      <w:start w:val="1"/>
      <w:numFmt w:val="hebrew1"/>
      <w:lvlText w:val="%1."/>
      <w:lvlJc w:val="center"/>
      <w:pPr>
        <w:ind w:left="1422" w:hanging="360"/>
      </w:pPr>
      <w:rPr>
        <w:rFonts w:hint="default"/>
        <w:b w:val="0"/>
        <w:u w:val="none"/>
      </w:rPr>
    </w:lvl>
    <w:lvl w:ilvl="1" w:tplc="0409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33">
    <w:nsid w:val="23C20B92"/>
    <w:multiLevelType w:val="multilevel"/>
    <w:tmpl w:val="E136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4">
    <w:nsid w:val="244F2ED9"/>
    <w:multiLevelType w:val="hybridMultilevel"/>
    <w:tmpl w:val="CBB800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5904DE4"/>
    <w:multiLevelType w:val="hybridMultilevel"/>
    <w:tmpl w:val="DC706806"/>
    <w:lvl w:ilvl="0" w:tplc="04090013">
      <w:start w:val="1"/>
      <w:numFmt w:val="hebrew1"/>
      <w:lvlText w:val="%1."/>
      <w:lvlJc w:val="center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2A054D7A"/>
    <w:multiLevelType w:val="hybridMultilevel"/>
    <w:tmpl w:val="A2180980"/>
    <w:lvl w:ilvl="0" w:tplc="E470308E">
      <w:start w:val="1"/>
      <w:numFmt w:val="hebrew1"/>
      <w:lvlText w:val="%1."/>
      <w:lvlJc w:val="left"/>
      <w:pPr>
        <w:ind w:left="720" w:hanging="360"/>
      </w:pPr>
      <w:rPr>
        <w:rFonts w:cs="David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A716771"/>
    <w:multiLevelType w:val="multilevel"/>
    <w:tmpl w:val="96F817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hebrew1"/>
      <w:lvlText w:val="(%3)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8">
    <w:nsid w:val="2F214CA2"/>
    <w:multiLevelType w:val="hybridMultilevel"/>
    <w:tmpl w:val="39222B66"/>
    <w:lvl w:ilvl="0" w:tplc="6EE24E1E">
      <w:start w:val="1"/>
      <w:numFmt w:val="hebrew1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9">
    <w:nsid w:val="2F97705A"/>
    <w:multiLevelType w:val="hybridMultilevel"/>
    <w:tmpl w:val="400ED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4DB63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357D3E18"/>
    <w:multiLevelType w:val="multilevel"/>
    <w:tmpl w:val="B852B5A0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1440"/>
      </w:pPr>
      <w:rPr>
        <w:rFonts w:hint="default"/>
      </w:rPr>
    </w:lvl>
  </w:abstractNum>
  <w:abstractNum w:abstractNumId="42">
    <w:nsid w:val="367F6587"/>
    <w:multiLevelType w:val="multilevel"/>
    <w:tmpl w:val="230288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hebrew1"/>
      <w:lvlText w:val="(%3)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3">
    <w:nsid w:val="369A7F5A"/>
    <w:multiLevelType w:val="hybridMultilevel"/>
    <w:tmpl w:val="0454649A"/>
    <w:lvl w:ilvl="0" w:tplc="0409001B">
      <w:start w:val="1"/>
      <w:numFmt w:val="lowerRoman"/>
      <w:lvlText w:val="%1."/>
      <w:lvlJc w:val="right"/>
      <w:pPr>
        <w:tabs>
          <w:tab w:val="num" w:pos="1782"/>
        </w:tabs>
        <w:ind w:left="17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2"/>
        </w:tabs>
        <w:ind w:left="250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22"/>
        </w:tabs>
        <w:ind w:left="3222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42"/>
        </w:tabs>
        <w:ind w:left="39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2"/>
        </w:tabs>
        <w:ind w:left="46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2"/>
        </w:tabs>
        <w:ind w:left="53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2"/>
        </w:tabs>
        <w:ind w:left="61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2"/>
        </w:tabs>
        <w:ind w:left="68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2"/>
        </w:tabs>
        <w:ind w:left="7542" w:hanging="180"/>
      </w:pPr>
    </w:lvl>
  </w:abstractNum>
  <w:abstractNum w:abstractNumId="44">
    <w:nsid w:val="37B85F50"/>
    <w:multiLevelType w:val="hybridMultilevel"/>
    <w:tmpl w:val="758E3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575D00"/>
    <w:multiLevelType w:val="hybridMultilevel"/>
    <w:tmpl w:val="287208AC"/>
    <w:lvl w:ilvl="0" w:tplc="EA92A30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991FA1"/>
    <w:multiLevelType w:val="hybridMultilevel"/>
    <w:tmpl w:val="849E2C78"/>
    <w:lvl w:ilvl="0" w:tplc="47D063C6">
      <w:start w:val="1"/>
      <w:numFmt w:val="hebrew1"/>
      <w:lvlText w:val="%1."/>
      <w:lvlJc w:val="left"/>
      <w:pPr>
        <w:tabs>
          <w:tab w:val="num" w:pos="1422"/>
        </w:tabs>
        <w:ind w:left="14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</w:lvl>
  </w:abstractNum>
  <w:abstractNum w:abstractNumId="47">
    <w:nsid w:val="47D872D0"/>
    <w:multiLevelType w:val="hybridMultilevel"/>
    <w:tmpl w:val="7BA855B6"/>
    <w:lvl w:ilvl="0" w:tplc="5846FFD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D86063"/>
    <w:multiLevelType w:val="hybridMultilevel"/>
    <w:tmpl w:val="28048E72"/>
    <w:lvl w:ilvl="0" w:tplc="47D063C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CF34D87"/>
    <w:multiLevelType w:val="hybridMultilevel"/>
    <w:tmpl w:val="E66AFDBC"/>
    <w:lvl w:ilvl="0" w:tplc="4D7856DA">
      <w:start w:val="1"/>
      <w:numFmt w:val="hebrew1"/>
      <w:lvlText w:val="%1."/>
      <w:lvlJc w:val="left"/>
      <w:pPr>
        <w:ind w:left="1422" w:hanging="360"/>
      </w:pPr>
      <w:rPr>
        <w:rFonts w:hint="default"/>
        <w:b w:val="0"/>
        <w:u w:val="none"/>
      </w:rPr>
    </w:lvl>
    <w:lvl w:ilvl="1" w:tplc="0409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50">
    <w:nsid w:val="4D167931"/>
    <w:multiLevelType w:val="multilevel"/>
    <w:tmpl w:val="2E5E3D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6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urier New" w:eastAsia="Times New Roman" w:hAnsi="Courier New" w:cs="David" w:hint="default"/>
        <w:b w:val="0"/>
        <w:bCs w:val="0"/>
        <w:lang w:bidi="he-IL"/>
      </w:rPr>
    </w:lvl>
    <w:lvl w:ilvl="3">
      <w:start w:val="1"/>
      <w:numFmt w:val="bullet"/>
      <w:lvlText w:val="-"/>
      <w:lvlJc w:val="left"/>
      <w:pPr>
        <w:tabs>
          <w:tab w:val="num" w:pos="2250"/>
        </w:tabs>
        <w:ind w:left="2250" w:hanging="720"/>
      </w:pPr>
      <w:rPr>
        <w:rFonts w:ascii="Arial" w:eastAsia="Times New Roman" w:hAnsi="Arial"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1">
    <w:nsid w:val="4E0B4791"/>
    <w:multiLevelType w:val="hybridMultilevel"/>
    <w:tmpl w:val="E66AFDBC"/>
    <w:lvl w:ilvl="0" w:tplc="4D7856DA">
      <w:start w:val="1"/>
      <w:numFmt w:val="hebrew1"/>
      <w:lvlText w:val="%1."/>
      <w:lvlJc w:val="left"/>
      <w:pPr>
        <w:ind w:left="1422" w:hanging="360"/>
      </w:pPr>
      <w:rPr>
        <w:rFonts w:hint="default"/>
        <w:b w:val="0"/>
        <w:u w:val="none"/>
      </w:rPr>
    </w:lvl>
    <w:lvl w:ilvl="1" w:tplc="0409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52">
    <w:nsid w:val="50E645A5"/>
    <w:multiLevelType w:val="hybridMultilevel"/>
    <w:tmpl w:val="76704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1D230F1"/>
    <w:multiLevelType w:val="multilevel"/>
    <w:tmpl w:val="78A262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hebrew1"/>
      <w:lvlText w:val="%3."/>
      <w:lvlJc w:val="center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51D75937"/>
    <w:multiLevelType w:val="hybridMultilevel"/>
    <w:tmpl w:val="DCF68BB8"/>
    <w:lvl w:ilvl="0" w:tplc="47D063C6">
      <w:start w:val="1"/>
      <w:numFmt w:val="hebrew1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2C3462B"/>
    <w:multiLevelType w:val="multilevel"/>
    <w:tmpl w:val="E1367D08"/>
    <w:lvl w:ilvl="0">
      <w:start w:val="1"/>
      <w:numFmt w:val="decimal"/>
      <w:lvlText w:val="%1."/>
      <w:lvlJc w:val="left"/>
      <w:pPr>
        <w:tabs>
          <w:tab w:val="num" w:pos="1145"/>
        </w:tabs>
        <w:ind w:left="1145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6">
    <w:nsid w:val="538E2738"/>
    <w:multiLevelType w:val="hybridMultilevel"/>
    <w:tmpl w:val="9588F752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  <w:b w:val="0"/>
        <w:u w:val="none"/>
      </w:rPr>
    </w:lvl>
    <w:lvl w:ilvl="1" w:tplc="0409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57">
    <w:nsid w:val="550E4B0A"/>
    <w:multiLevelType w:val="multilevel"/>
    <w:tmpl w:val="230288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hebrew1"/>
      <w:lvlText w:val="(%3)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8">
    <w:nsid w:val="5536416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556D0CE9"/>
    <w:multiLevelType w:val="hybridMultilevel"/>
    <w:tmpl w:val="FEF47BD2"/>
    <w:lvl w:ilvl="0" w:tplc="47D063C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7690CB5"/>
    <w:multiLevelType w:val="hybridMultilevel"/>
    <w:tmpl w:val="8A708604"/>
    <w:lvl w:ilvl="0" w:tplc="CB6A335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8644BF5"/>
    <w:multiLevelType w:val="hybridMultilevel"/>
    <w:tmpl w:val="FEF47BD2"/>
    <w:lvl w:ilvl="0" w:tplc="47D063C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8AC7C16"/>
    <w:multiLevelType w:val="hybridMultilevel"/>
    <w:tmpl w:val="41B4162E"/>
    <w:lvl w:ilvl="0" w:tplc="830CF9F2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59C651A1"/>
    <w:multiLevelType w:val="hybridMultilevel"/>
    <w:tmpl w:val="94A285E0"/>
    <w:lvl w:ilvl="0" w:tplc="36ACE4D8">
      <w:start w:val="1"/>
      <w:numFmt w:val="hebrew1"/>
      <w:lvlText w:val="%1.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4A3823"/>
    <w:multiLevelType w:val="multilevel"/>
    <w:tmpl w:val="A258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E6470A"/>
    <w:multiLevelType w:val="hybridMultilevel"/>
    <w:tmpl w:val="E6F4D4BE"/>
    <w:lvl w:ilvl="0" w:tplc="25AA4D4C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David"/>
        <w:b w:val="0"/>
        <w:bCs w:val="0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>
    <w:nsid w:val="60C247BE"/>
    <w:multiLevelType w:val="multilevel"/>
    <w:tmpl w:val="BDBA16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2250"/>
        </w:tabs>
        <w:ind w:left="225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7">
    <w:nsid w:val="636E3D07"/>
    <w:multiLevelType w:val="multilevel"/>
    <w:tmpl w:val="4B1AB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2325" w:hanging="51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8">
    <w:nsid w:val="670E51D0"/>
    <w:multiLevelType w:val="hybridMultilevel"/>
    <w:tmpl w:val="6F7EC4BC"/>
    <w:lvl w:ilvl="0" w:tplc="4D7856DA">
      <w:start w:val="1"/>
      <w:numFmt w:val="hebrew1"/>
      <w:lvlText w:val="%1."/>
      <w:lvlJc w:val="left"/>
      <w:pPr>
        <w:tabs>
          <w:tab w:val="num" w:pos="3960"/>
        </w:tabs>
        <w:ind w:left="3960" w:hanging="360"/>
      </w:pPr>
      <w:rPr>
        <w:rFonts w:hint="default"/>
        <w:u w:val="none"/>
      </w:rPr>
    </w:lvl>
    <w:lvl w:ilvl="1" w:tplc="CD0E2A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B67864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eastAsia="Times New Roman" w:hAnsi="Courier New" w:cs="David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71901B7"/>
    <w:multiLevelType w:val="hybridMultilevel"/>
    <w:tmpl w:val="0AE0A68A"/>
    <w:lvl w:ilvl="0" w:tplc="D8B67864">
      <w:start w:val="6"/>
      <w:numFmt w:val="bullet"/>
      <w:lvlText w:val="-"/>
      <w:lvlJc w:val="left"/>
      <w:pPr>
        <w:ind w:left="1422" w:hanging="360"/>
      </w:pPr>
      <w:rPr>
        <w:rFonts w:ascii="Courier New" w:eastAsia="Times New Roman" w:hAnsi="Courier New" w:cs="David" w:hint="default"/>
        <w:b w:val="0"/>
        <w:u w:val="none"/>
      </w:rPr>
    </w:lvl>
    <w:lvl w:ilvl="1" w:tplc="0409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70">
    <w:nsid w:val="67806952"/>
    <w:multiLevelType w:val="hybridMultilevel"/>
    <w:tmpl w:val="058E722A"/>
    <w:lvl w:ilvl="0" w:tplc="36ACE4D8">
      <w:start w:val="1"/>
      <w:numFmt w:val="hebrew1"/>
      <w:lvlText w:val="%1.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4E603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8177E34"/>
    <w:multiLevelType w:val="hybridMultilevel"/>
    <w:tmpl w:val="235849B8"/>
    <w:lvl w:ilvl="0" w:tplc="B5D2AA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9924329"/>
    <w:multiLevelType w:val="hybridMultilevel"/>
    <w:tmpl w:val="849E2C78"/>
    <w:lvl w:ilvl="0" w:tplc="47D063C6">
      <w:start w:val="1"/>
      <w:numFmt w:val="hebrew1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3">
    <w:nsid w:val="6B2E167B"/>
    <w:multiLevelType w:val="multilevel"/>
    <w:tmpl w:val="E43C93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  <w:lang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4">
    <w:nsid w:val="6C7E5BBB"/>
    <w:multiLevelType w:val="hybridMultilevel"/>
    <w:tmpl w:val="E1643F32"/>
    <w:lvl w:ilvl="0" w:tplc="38907B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>
    <w:nsid w:val="6EA21CED"/>
    <w:multiLevelType w:val="hybridMultilevel"/>
    <w:tmpl w:val="E188A79E"/>
    <w:lvl w:ilvl="0" w:tplc="7720AA4E">
      <w:start w:val="1"/>
      <w:numFmt w:val="hebrew1"/>
      <w:lvlText w:val="%1."/>
      <w:lvlJc w:val="left"/>
      <w:pPr>
        <w:tabs>
          <w:tab w:val="num" w:pos="1422"/>
        </w:tabs>
        <w:ind w:left="1422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</w:lvl>
  </w:abstractNum>
  <w:abstractNum w:abstractNumId="76">
    <w:nsid w:val="6FF6126A"/>
    <w:multiLevelType w:val="multilevel"/>
    <w:tmpl w:val="8628343A"/>
    <w:lvl w:ilvl="0">
      <w:start w:val="38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center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160"/>
        </w:tabs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2880"/>
        </w:tabs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3960"/>
        </w:tabs>
        <w:ind w:left="3240" w:hanging="360"/>
      </w:pPr>
      <w:rPr>
        <w:rFonts w:hint="default"/>
      </w:rPr>
    </w:lvl>
  </w:abstractNum>
  <w:abstractNum w:abstractNumId="77">
    <w:nsid w:val="6FFD12C9"/>
    <w:multiLevelType w:val="multilevel"/>
    <w:tmpl w:val="CF8CB02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8">
    <w:nsid w:val="717B41EB"/>
    <w:multiLevelType w:val="hybridMultilevel"/>
    <w:tmpl w:val="78FE15C2"/>
    <w:lvl w:ilvl="0" w:tplc="152CB92C">
      <w:numFmt w:val="bullet"/>
      <w:lvlText w:val="-"/>
      <w:lvlJc w:val="left"/>
      <w:pPr>
        <w:ind w:left="1153" w:hanging="360"/>
      </w:pPr>
      <w:rPr>
        <w:rFonts w:ascii="Calibri" w:eastAsia="Calibri" w:hAnsi="Calibri" w:cs="David" w:hint="default"/>
      </w:rPr>
    </w:lvl>
    <w:lvl w:ilvl="1" w:tplc="04090003">
      <w:start w:val="1"/>
      <w:numFmt w:val="bullet"/>
      <w:lvlText w:val="o"/>
      <w:lvlJc w:val="left"/>
      <w:pPr>
        <w:ind w:left="18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3" w:hanging="360"/>
      </w:pPr>
      <w:rPr>
        <w:rFonts w:ascii="Wingdings" w:hAnsi="Wingdings" w:hint="default"/>
      </w:rPr>
    </w:lvl>
  </w:abstractNum>
  <w:abstractNum w:abstractNumId="79">
    <w:nsid w:val="74D71BA6"/>
    <w:multiLevelType w:val="hybridMultilevel"/>
    <w:tmpl w:val="B9569B76"/>
    <w:lvl w:ilvl="0" w:tplc="04090005">
      <w:start w:val="1"/>
      <w:numFmt w:val="bullet"/>
      <w:lvlText w:val="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0">
    <w:nsid w:val="768944E2"/>
    <w:multiLevelType w:val="multilevel"/>
    <w:tmpl w:val="4B1AB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2325" w:hanging="51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1">
    <w:nsid w:val="795572D7"/>
    <w:multiLevelType w:val="multilevel"/>
    <w:tmpl w:val="ADB6B2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82">
    <w:nsid w:val="7CBE5BD6"/>
    <w:multiLevelType w:val="hybridMultilevel"/>
    <w:tmpl w:val="849E2C78"/>
    <w:lvl w:ilvl="0" w:tplc="47D063C6">
      <w:start w:val="1"/>
      <w:numFmt w:val="hebrew1"/>
      <w:lvlText w:val="%1."/>
      <w:lvlJc w:val="left"/>
      <w:pPr>
        <w:tabs>
          <w:tab w:val="num" w:pos="1422"/>
        </w:tabs>
        <w:ind w:left="14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</w:lvl>
  </w:abstractNum>
  <w:abstractNum w:abstractNumId="83">
    <w:nsid w:val="7D8B01EE"/>
    <w:multiLevelType w:val="hybridMultilevel"/>
    <w:tmpl w:val="BF3A8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>
    <w:nsid w:val="7FB63A44"/>
    <w:multiLevelType w:val="hybridMultilevel"/>
    <w:tmpl w:val="E66AFDBC"/>
    <w:lvl w:ilvl="0" w:tplc="4D7856DA">
      <w:start w:val="1"/>
      <w:numFmt w:val="hebrew1"/>
      <w:lvlText w:val="%1."/>
      <w:lvlJc w:val="left"/>
      <w:pPr>
        <w:ind w:left="1422" w:hanging="360"/>
      </w:pPr>
      <w:rPr>
        <w:rFonts w:hint="default"/>
        <w:b w:val="0"/>
        <w:u w:val="none"/>
      </w:rPr>
    </w:lvl>
    <w:lvl w:ilvl="1" w:tplc="0409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num w:numId="1">
    <w:abstractNumId w:val="67"/>
  </w:num>
  <w:num w:numId="2">
    <w:abstractNumId w:val="80"/>
  </w:num>
  <w:num w:numId="3">
    <w:abstractNumId w:val="14"/>
  </w:num>
  <w:num w:numId="4">
    <w:abstractNumId w:val="26"/>
  </w:num>
  <w:num w:numId="5">
    <w:abstractNumId w:val="68"/>
  </w:num>
  <w:num w:numId="6">
    <w:abstractNumId w:val="6"/>
  </w:num>
  <w:num w:numId="7">
    <w:abstractNumId w:val="16"/>
  </w:num>
  <w:num w:numId="8">
    <w:abstractNumId w:val="3"/>
  </w:num>
  <w:num w:numId="9">
    <w:abstractNumId w:val="74"/>
  </w:num>
  <w:num w:numId="10">
    <w:abstractNumId w:val="33"/>
  </w:num>
  <w:num w:numId="11">
    <w:abstractNumId w:val="23"/>
  </w:num>
  <w:num w:numId="12">
    <w:abstractNumId w:val="55"/>
  </w:num>
  <w:num w:numId="13">
    <w:abstractNumId w:val="4"/>
  </w:num>
  <w:num w:numId="14">
    <w:abstractNumId w:val="73"/>
  </w:num>
  <w:num w:numId="15">
    <w:abstractNumId w:val="38"/>
  </w:num>
  <w:num w:numId="16">
    <w:abstractNumId w:val="52"/>
  </w:num>
  <w:num w:numId="17">
    <w:abstractNumId w:val="27"/>
  </w:num>
  <w:num w:numId="18">
    <w:abstractNumId w:val="60"/>
  </w:num>
  <w:num w:numId="19">
    <w:abstractNumId w:val="72"/>
  </w:num>
  <w:num w:numId="20">
    <w:abstractNumId w:val="66"/>
  </w:num>
  <w:num w:numId="21">
    <w:abstractNumId w:val="8"/>
  </w:num>
  <w:num w:numId="22">
    <w:abstractNumId w:val="47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8"/>
  </w:num>
  <w:num w:numId="25">
    <w:abstractNumId w:val="29"/>
  </w:num>
  <w:num w:numId="26">
    <w:abstractNumId w:val="30"/>
  </w:num>
  <w:num w:numId="27">
    <w:abstractNumId w:val="62"/>
  </w:num>
  <w:num w:numId="28">
    <w:abstractNumId w:val="9"/>
  </w:num>
  <w:num w:numId="29">
    <w:abstractNumId w:val="49"/>
  </w:num>
  <w:num w:numId="30">
    <w:abstractNumId w:val="1"/>
  </w:num>
  <w:num w:numId="31">
    <w:abstractNumId w:val="5"/>
  </w:num>
  <w:num w:numId="32">
    <w:abstractNumId w:val="20"/>
  </w:num>
  <w:num w:numId="33">
    <w:abstractNumId w:val="15"/>
  </w:num>
  <w:num w:numId="34">
    <w:abstractNumId w:val="19"/>
  </w:num>
  <w:num w:numId="35">
    <w:abstractNumId w:val="28"/>
  </w:num>
  <w:num w:numId="36">
    <w:abstractNumId w:val="42"/>
  </w:num>
  <w:num w:numId="37">
    <w:abstractNumId w:val="57"/>
  </w:num>
  <w:num w:numId="38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17"/>
  </w:num>
  <w:num w:numId="41">
    <w:abstractNumId w:val="29"/>
  </w:num>
  <w:num w:numId="42">
    <w:abstractNumId w:val="83"/>
  </w:num>
  <w:num w:numId="43">
    <w:abstractNumId w:val="76"/>
  </w:num>
  <w:num w:numId="44">
    <w:abstractNumId w:val="2"/>
  </w:num>
  <w:num w:numId="45">
    <w:abstractNumId w:val="77"/>
  </w:num>
  <w:num w:numId="46">
    <w:abstractNumId w:val="70"/>
  </w:num>
  <w:num w:numId="47">
    <w:abstractNumId w:val="63"/>
  </w:num>
  <w:num w:numId="48">
    <w:abstractNumId w:val="40"/>
  </w:num>
  <w:num w:numId="49">
    <w:abstractNumId w:val="71"/>
  </w:num>
  <w:num w:numId="50">
    <w:abstractNumId w:val="44"/>
  </w:num>
  <w:num w:numId="51">
    <w:abstractNumId w:val="0"/>
  </w:num>
  <w:num w:numId="52">
    <w:abstractNumId w:val="22"/>
  </w:num>
  <w:num w:numId="53">
    <w:abstractNumId w:val="21"/>
  </w:num>
  <w:num w:numId="54">
    <w:abstractNumId w:val="13"/>
  </w:num>
  <w:num w:numId="55">
    <w:abstractNumId w:val="41"/>
  </w:num>
  <w:num w:numId="56">
    <w:abstractNumId w:val="58"/>
  </w:num>
  <w:num w:numId="57">
    <w:abstractNumId w:val="39"/>
  </w:num>
  <w:num w:numId="58">
    <w:abstractNumId w:val="34"/>
  </w:num>
  <w:num w:numId="59">
    <w:abstractNumId w:val="54"/>
  </w:num>
  <w:num w:numId="60">
    <w:abstractNumId w:val="59"/>
  </w:num>
  <w:num w:numId="61">
    <w:abstractNumId w:val="48"/>
  </w:num>
  <w:num w:numId="62">
    <w:abstractNumId w:val="81"/>
  </w:num>
  <w:num w:numId="63">
    <w:abstractNumId w:val="25"/>
  </w:num>
  <w:num w:numId="64">
    <w:abstractNumId w:val="79"/>
  </w:num>
  <w:num w:numId="65">
    <w:abstractNumId w:val="12"/>
  </w:num>
  <w:num w:numId="66">
    <w:abstractNumId w:val="45"/>
  </w:num>
  <w:num w:numId="67">
    <w:abstractNumId w:val="53"/>
  </w:num>
  <w:num w:numId="68">
    <w:abstractNumId w:val="11"/>
  </w:num>
  <w:num w:numId="69">
    <w:abstractNumId w:val="56"/>
  </w:num>
  <w:num w:numId="70">
    <w:abstractNumId w:val="18"/>
  </w:num>
  <w:num w:numId="71">
    <w:abstractNumId w:val="69"/>
  </w:num>
  <w:num w:numId="72">
    <w:abstractNumId w:val="84"/>
  </w:num>
  <w:num w:numId="73">
    <w:abstractNumId w:val="51"/>
  </w:num>
  <w:num w:numId="74">
    <w:abstractNumId w:val="35"/>
  </w:num>
  <w:num w:numId="75">
    <w:abstractNumId w:val="32"/>
  </w:num>
  <w:num w:numId="76">
    <w:abstractNumId w:val="7"/>
  </w:num>
  <w:num w:numId="77">
    <w:abstractNumId w:val="65"/>
  </w:num>
  <w:num w:numId="78">
    <w:abstractNumId w:val="50"/>
  </w:num>
  <w:num w:numId="79">
    <w:abstractNumId w:val="46"/>
  </w:num>
  <w:num w:numId="80">
    <w:abstractNumId w:val="24"/>
  </w:num>
  <w:num w:numId="81">
    <w:abstractNumId w:val="82"/>
  </w:num>
  <w:num w:numId="82">
    <w:abstractNumId w:val="43"/>
  </w:num>
  <w:num w:numId="83">
    <w:abstractNumId w:val="75"/>
  </w:num>
  <w:num w:numId="84">
    <w:abstractNumId w:val="61"/>
  </w:num>
  <w:num w:numId="85">
    <w:abstractNumId w:val="37"/>
  </w:num>
  <w:num w:numId="86">
    <w:abstractNumId w:val="31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077"/>
    <w:rsid w:val="00000549"/>
    <w:rsid w:val="000007CE"/>
    <w:rsid w:val="000012DB"/>
    <w:rsid w:val="00001B50"/>
    <w:rsid w:val="00002F43"/>
    <w:rsid w:val="00003076"/>
    <w:rsid w:val="000034B4"/>
    <w:rsid w:val="00003CD4"/>
    <w:rsid w:val="000042B8"/>
    <w:rsid w:val="00010985"/>
    <w:rsid w:val="000129DA"/>
    <w:rsid w:val="00013E16"/>
    <w:rsid w:val="00014ED6"/>
    <w:rsid w:val="000175DC"/>
    <w:rsid w:val="00017987"/>
    <w:rsid w:val="00023444"/>
    <w:rsid w:val="00025305"/>
    <w:rsid w:val="000258A0"/>
    <w:rsid w:val="000260A5"/>
    <w:rsid w:val="00026C34"/>
    <w:rsid w:val="00030581"/>
    <w:rsid w:val="00031B94"/>
    <w:rsid w:val="00032093"/>
    <w:rsid w:val="00032674"/>
    <w:rsid w:val="00033E7B"/>
    <w:rsid w:val="000340BC"/>
    <w:rsid w:val="00035648"/>
    <w:rsid w:val="0003663F"/>
    <w:rsid w:val="00036954"/>
    <w:rsid w:val="00036E0B"/>
    <w:rsid w:val="000410AB"/>
    <w:rsid w:val="000414BD"/>
    <w:rsid w:val="000445F2"/>
    <w:rsid w:val="00044AF3"/>
    <w:rsid w:val="00045892"/>
    <w:rsid w:val="00047134"/>
    <w:rsid w:val="000502E6"/>
    <w:rsid w:val="00051928"/>
    <w:rsid w:val="00052F23"/>
    <w:rsid w:val="00052F4A"/>
    <w:rsid w:val="000540FD"/>
    <w:rsid w:val="00054434"/>
    <w:rsid w:val="0005491C"/>
    <w:rsid w:val="00054A9E"/>
    <w:rsid w:val="00055E43"/>
    <w:rsid w:val="0005753F"/>
    <w:rsid w:val="00061499"/>
    <w:rsid w:val="00062A2E"/>
    <w:rsid w:val="00063205"/>
    <w:rsid w:val="00067500"/>
    <w:rsid w:val="0007101A"/>
    <w:rsid w:val="0007467D"/>
    <w:rsid w:val="00075FD7"/>
    <w:rsid w:val="00076611"/>
    <w:rsid w:val="0008352B"/>
    <w:rsid w:val="00084A6D"/>
    <w:rsid w:val="00084AEA"/>
    <w:rsid w:val="00086C95"/>
    <w:rsid w:val="00087DB4"/>
    <w:rsid w:val="000938BC"/>
    <w:rsid w:val="0009390A"/>
    <w:rsid w:val="000946E1"/>
    <w:rsid w:val="00094D2B"/>
    <w:rsid w:val="0009595D"/>
    <w:rsid w:val="00096999"/>
    <w:rsid w:val="00096FCC"/>
    <w:rsid w:val="000A022C"/>
    <w:rsid w:val="000A052E"/>
    <w:rsid w:val="000A13AA"/>
    <w:rsid w:val="000A64F5"/>
    <w:rsid w:val="000A6537"/>
    <w:rsid w:val="000A720E"/>
    <w:rsid w:val="000B0B5E"/>
    <w:rsid w:val="000B24E3"/>
    <w:rsid w:val="000B2759"/>
    <w:rsid w:val="000B3420"/>
    <w:rsid w:val="000B4D4E"/>
    <w:rsid w:val="000B578B"/>
    <w:rsid w:val="000B5819"/>
    <w:rsid w:val="000B5E90"/>
    <w:rsid w:val="000B5ECB"/>
    <w:rsid w:val="000B611B"/>
    <w:rsid w:val="000B771C"/>
    <w:rsid w:val="000C2F0A"/>
    <w:rsid w:val="000C4F9F"/>
    <w:rsid w:val="000C5A9A"/>
    <w:rsid w:val="000C66B8"/>
    <w:rsid w:val="000D1BD2"/>
    <w:rsid w:val="000D200C"/>
    <w:rsid w:val="000D2172"/>
    <w:rsid w:val="000D267E"/>
    <w:rsid w:val="000D2F3A"/>
    <w:rsid w:val="000D380B"/>
    <w:rsid w:val="000D3A46"/>
    <w:rsid w:val="000D3B7E"/>
    <w:rsid w:val="000D3DFE"/>
    <w:rsid w:val="000D60C9"/>
    <w:rsid w:val="000D6B3B"/>
    <w:rsid w:val="000D6EF8"/>
    <w:rsid w:val="000E0375"/>
    <w:rsid w:val="000E5624"/>
    <w:rsid w:val="000E7243"/>
    <w:rsid w:val="000E743E"/>
    <w:rsid w:val="000F1D47"/>
    <w:rsid w:val="000F22FF"/>
    <w:rsid w:val="000F254F"/>
    <w:rsid w:val="000F2844"/>
    <w:rsid w:val="000F56EB"/>
    <w:rsid w:val="00101E36"/>
    <w:rsid w:val="00102624"/>
    <w:rsid w:val="00105228"/>
    <w:rsid w:val="0010535B"/>
    <w:rsid w:val="00106553"/>
    <w:rsid w:val="00106978"/>
    <w:rsid w:val="00110494"/>
    <w:rsid w:val="00110BF4"/>
    <w:rsid w:val="00111537"/>
    <w:rsid w:val="00111AA0"/>
    <w:rsid w:val="00114C99"/>
    <w:rsid w:val="00114F18"/>
    <w:rsid w:val="00116EA9"/>
    <w:rsid w:val="00120D84"/>
    <w:rsid w:val="00123898"/>
    <w:rsid w:val="00124322"/>
    <w:rsid w:val="001243B6"/>
    <w:rsid w:val="00125857"/>
    <w:rsid w:val="001268BE"/>
    <w:rsid w:val="00130A6A"/>
    <w:rsid w:val="00130F19"/>
    <w:rsid w:val="00133B20"/>
    <w:rsid w:val="00134927"/>
    <w:rsid w:val="00137B67"/>
    <w:rsid w:val="00137BB0"/>
    <w:rsid w:val="00140F0D"/>
    <w:rsid w:val="00143422"/>
    <w:rsid w:val="001448BC"/>
    <w:rsid w:val="00144AF3"/>
    <w:rsid w:val="001457DE"/>
    <w:rsid w:val="00145B76"/>
    <w:rsid w:val="00146614"/>
    <w:rsid w:val="00147C07"/>
    <w:rsid w:val="001504C1"/>
    <w:rsid w:val="001511E8"/>
    <w:rsid w:val="0015294A"/>
    <w:rsid w:val="00154177"/>
    <w:rsid w:val="0015418F"/>
    <w:rsid w:val="001559FB"/>
    <w:rsid w:val="00155B6F"/>
    <w:rsid w:val="001562AA"/>
    <w:rsid w:val="0015670C"/>
    <w:rsid w:val="00156F37"/>
    <w:rsid w:val="00157327"/>
    <w:rsid w:val="00157357"/>
    <w:rsid w:val="0016083E"/>
    <w:rsid w:val="00160D32"/>
    <w:rsid w:val="0016359F"/>
    <w:rsid w:val="00165160"/>
    <w:rsid w:val="00171E30"/>
    <w:rsid w:val="001728C7"/>
    <w:rsid w:val="00175FC5"/>
    <w:rsid w:val="00182113"/>
    <w:rsid w:val="001827E4"/>
    <w:rsid w:val="00182B91"/>
    <w:rsid w:val="0018346C"/>
    <w:rsid w:val="001842ED"/>
    <w:rsid w:val="00184599"/>
    <w:rsid w:val="00184E9F"/>
    <w:rsid w:val="00184FCD"/>
    <w:rsid w:val="00185B27"/>
    <w:rsid w:val="00185B92"/>
    <w:rsid w:val="0018722C"/>
    <w:rsid w:val="0018724D"/>
    <w:rsid w:val="001873D5"/>
    <w:rsid w:val="00192A6B"/>
    <w:rsid w:val="00193894"/>
    <w:rsid w:val="001952AC"/>
    <w:rsid w:val="00195398"/>
    <w:rsid w:val="0019548D"/>
    <w:rsid w:val="00195D4D"/>
    <w:rsid w:val="00196B4F"/>
    <w:rsid w:val="00196C2D"/>
    <w:rsid w:val="00197A28"/>
    <w:rsid w:val="001A0722"/>
    <w:rsid w:val="001A09A1"/>
    <w:rsid w:val="001A2399"/>
    <w:rsid w:val="001A6F1B"/>
    <w:rsid w:val="001B0F16"/>
    <w:rsid w:val="001B2395"/>
    <w:rsid w:val="001B354D"/>
    <w:rsid w:val="001B40C3"/>
    <w:rsid w:val="001B6CF0"/>
    <w:rsid w:val="001B7BFB"/>
    <w:rsid w:val="001C010A"/>
    <w:rsid w:val="001C207D"/>
    <w:rsid w:val="001C5047"/>
    <w:rsid w:val="001C5DC1"/>
    <w:rsid w:val="001D2E55"/>
    <w:rsid w:val="001D30AA"/>
    <w:rsid w:val="001D5416"/>
    <w:rsid w:val="001E0C16"/>
    <w:rsid w:val="001E150B"/>
    <w:rsid w:val="001E1700"/>
    <w:rsid w:val="001E3461"/>
    <w:rsid w:val="001E3DCC"/>
    <w:rsid w:val="001E6EC5"/>
    <w:rsid w:val="001E74DE"/>
    <w:rsid w:val="001F1835"/>
    <w:rsid w:val="001F199A"/>
    <w:rsid w:val="001F3675"/>
    <w:rsid w:val="001F5F86"/>
    <w:rsid w:val="001F67EC"/>
    <w:rsid w:val="001F6A5C"/>
    <w:rsid w:val="001F7C84"/>
    <w:rsid w:val="002032AC"/>
    <w:rsid w:val="00204504"/>
    <w:rsid w:val="00205500"/>
    <w:rsid w:val="002066DF"/>
    <w:rsid w:val="002073B8"/>
    <w:rsid w:val="00211A94"/>
    <w:rsid w:val="00211D1C"/>
    <w:rsid w:val="00213BC9"/>
    <w:rsid w:val="00213C00"/>
    <w:rsid w:val="002147AD"/>
    <w:rsid w:val="00217CB1"/>
    <w:rsid w:val="00217D35"/>
    <w:rsid w:val="00221148"/>
    <w:rsid w:val="002221FE"/>
    <w:rsid w:val="0022330E"/>
    <w:rsid w:val="0022680C"/>
    <w:rsid w:val="00232F32"/>
    <w:rsid w:val="00232F48"/>
    <w:rsid w:val="002334BC"/>
    <w:rsid w:val="0023352A"/>
    <w:rsid w:val="00234857"/>
    <w:rsid w:val="002365D6"/>
    <w:rsid w:val="0023746E"/>
    <w:rsid w:val="00240C41"/>
    <w:rsid w:val="002418C6"/>
    <w:rsid w:val="002427B6"/>
    <w:rsid w:val="0024491E"/>
    <w:rsid w:val="00251659"/>
    <w:rsid w:val="00256947"/>
    <w:rsid w:val="00257715"/>
    <w:rsid w:val="00260A5C"/>
    <w:rsid w:val="00263D06"/>
    <w:rsid w:val="00263FDD"/>
    <w:rsid w:val="00264715"/>
    <w:rsid w:val="002669E1"/>
    <w:rsid w:val="002702DA"/>
    <w:rsid w:val="00273656"/>
    <w:rsid w:val="00276323"/>
    <w:rsid w:val="00276332"/>
    <w:rsid w:val="00277375"/>
    <w:rsid w:val="00277987"/>
    <w:rsid w:val="00280794"/>
    <w:rsid w:val="00282F09"/>
    <w:rsid w:val="002850BA"/>
    <w:rsid w:val="00285ADF"/>
    <w:rsid w:val="00287CF6"/>
    <w:rsid w:val="00290774"/>
    <w:rsid w:val="00290827"/>
    <w:rsid w:val="002935E9"/>
    <w:rsid w:val="002975AE"/>
    <w:rsid w:val="002A0060"/>
    <w:rsid w:val="002A0B23"/>
    <w:rsid w:val="002A0E1B"/>
    <w:rsid w:val="002A142D"/>
    <w:rsid w:val="002A158C"/>
    <w:rsid w:val="002A1DE2"/>
    <w:rsid w:val="002A33DB"/>
    <w:rsid w:val="002A3454"/>
    <w:rsid w:val="002B1966"/>
    <w:rsid w:val="002B1DC0"/>
    <w:rsid w:val="002B20D3"/>
    <w:rsid w:val="002B3378"/>
    <w:rsid w:val="002B38A3"/>
    <w:rsid w:val="002B4FB1"/>
    <w:rsid w:val="002B5960"/>
    <w:rsid w:val="002B7BB5"/>
    <w:rsid w:val="002C17DE"/>
    <w:rsid w:val="002C1B70"/>
    <w:rsid w:val="002C3ACF"/>
    <w:rsid w:val="002C4C88"/>
    <w:rsid w:val="002C4EC7"/>
    <w:rsid w:val="002C7F06"/>
    <w:rsid w:val="002D54E8"/>
    <w:rsid w:val="002D55A8"/>
    <w:rsid w:val="002D650D"/>
    <w:rsid w:val="002E0FB2"/>
    <w:rsid w:val="002E14BD"/>
    <w:rsid w:val="002E1946"/>
    <w:rsid w:val="002E2631"/>
    <w:rsid w:val="002E2B95"/>
    <w:rsid w:val="002E3C71"/>
    <w:rsid w:val="002E4453"/>
    <w:rsid w:val="002E6938"/>
    <w:rsid w:val="002E7133"/>
    <w:rsid w:val="002F1806"/>
    <w:rsid w:val="002F26F6"/>
    <w:rsid w:val="002F4205"/>
    <w:rsid w:val="002F5280"/>
    <w:rsid w:val="002F674B"/>
    <w:rsid w:val="0030132F"/>
    <w:rsid w:val="00301DB0"/>
    <w:rsid w:val="00301FCC"/>
    <w:rsid w:val="00303F76"/>
    <w:rsid w:val="0030776D"/>
    <w:rsid w:val="003107C6"/>
    <w:rsid w:val="00311503"/>
    <w:rsid w:val="00315E24"/>
    <w:rsid w:val="003203C4"/>
    <w:rsid w:val="00322BFD"/>
    <w:rsid w:val="0032371F"/>
    <w:rsid w:val="00324D07"/>
    <w:rsid w:val="003274B6"/>
    <w:rsid w:val="0033106C"/>
    <w:rsid w:val="00331872"/>
    <w:rsid w:val="0033193B"/>
    <w:rsid w:val="003323A2"/>
    <w:rsid w:val="00332C5E"/>
    <w:rsid w:val="00332DBA"/>
    <w:rsid w:val="00334050"/>
    <w:rsid w:val="0033482F"/>
    <w:rsid w:val="00335873"/>
    <w:rsid w:val="00335932"/>
    <w:rsid w:val="00336E2C"/>
    <w:rsid w:val="0034193A"/>
    <w:rsid w:val="00342D52"/>
    <w:rsid w:val="003437FA"/>
    <w:rsid w:val="00343BF1"/>
    <w:rsid w:val="0034462A"/>
    <w:rsid w:val="00344F14"/>
    <w:rsid w:val="0034617B"/>
    <w:rsid w:val="00347DC2"/>
    <w:rsid w:val="00352577"/>
    <w:rsid w:val="003540DB"/>
    <w:rsid w:val="00354355"/>
    <w:rsid w:val="00354DDC"/>
    <w:rsid w:val="00355757"/>
    <w:rsid w:val="00355E23"/>
    <w:rsid w:val="0035708E"/>
    <w:rsid w:val="00357F64"/>
    <w:rsid w:val="00362B8C"/>
    <w:rsid w:val="00362EB1"/>
    <w:rsid w:val="00364C31"/>
    <w:rsid w:val="00365A5C"/>
    <w:rsid w:val="00365BF9"/>
    <w:rsid w:val="003661A2"/>
    <w:rsid w:val="0037171A"/>
    <w:rsid w:val="00373EB0"/>
    <w:rsid w:val="003754E0"/>
    <w:rsid w:val="0037658F"/>
    <w:rsid w:val="00377387"/>
    <w:rsid w:val="00380DBB"/>
    <w:rsid w:val="00380F44"/>
    <w:rsid w:val="003816A3"/>
    <w:rsid w:val="00381CA8"/>
    <w:rsid w:val="00383163"/>
    <w:rsid w:val="0038325D"/>
    <w:rsid w:val="003841DC"/>
    <w:rsid w:val="00384A5E"/>
    <w:rsid w:val="0038536A"/>
    <w:rsid w:val="00385445"/>
    <w:rsid w:val="00385D2F"/>
    <w:rsid w:val="00386966"/>
    <w:rsid w:val="00391B78"/>
    <w:rsid w:val="00394443"/>
    <w:rsid w:val="00394C02"/>
    <w:rsid w:val="0039690A"/>
    <w:rsid w:val="00397E7C"/>
    <w:rsid w:val="003A028E"/>
    <w:rsid w:val="003A18A1"/>
    <w:rsid w:val="003A1C92"/>
    <w:rsid w:val="003A3D41"/>
    <w:rsid w:val="003A5974"/>
    <w:rsid w:val="003A6AB7"/>
    <w:rsid w:val="003A741E"/>
    <w:rsid w:val="003B30F8"/>
    <w:rsid w:val="003B3664"/>
    <w:rsid w:val="003B56C8"/>
    <w:rsid w:val="003B6820"/>
    <w:rsid w:val="003C01ED"/>
    <w:rsid w:val="003C0553"/>
    <w:rsid w:val="003C0902"/>
    <w:rsid w:val="003C091A"/>
    <w:rsid w:val="003C2D84"/>
    <w:rsid w:val="003C37C8"/>
    <w:rsid w:val="003C752D"/>
    <w:rsid w:val="003D00D2"/>
    <w:rsid w:val="003D1A1B"/>
    <w:rsid w:val="003D1D02"/>
    <w:rsid w:val="003D2241"/>
    <w:rsid w:val="003D499D"/>
    <w:rsid w:val="003D5954"/>
    <w:rsid w:val="003D7392"/>
    <w:rsid w:val="003D78F1"/>
    <w:rsid w:val="003D7A0E"/>
    <w:rsid w:val="003D7AE4"/>
    <w:rsid w:val="003D7DA3"/>
    <w:rsid w:val="003E2084"/>
    <w:rsid w:val="003E2609"/>
    <w:rsid w:val="003E3942"/>
    <w:rsid w:val="003F09E6"/>
    <w:rsid w:val="0040270B"/>
    <w:rsid w:val="004029C3"/>
    <w:rsid w:val="00402D95"/>
    <w:rsid w:val="00405228"/>
    <w:rsid w:val="004067D2"/>
    <w:rsid w:val="00407908"/>
    <w:rsid w:val="004110A2"/>
    <w:rsid w:val="00412FDA"/>
    <w:rsid w:val="00413BA8"/>
    <w:rsid w:val="00414E94"/>
    <w:rsid w:val="00415B26"/>
    <w:rsid w:val="0041600B"/>
    <w:rsid w:val="004165EC"/>
    <w:rsid w:val="00417107"/>
    <w:rsid w:val="00423547"/>
    <w:rsid w:val="004247FA"/>
    <w:rsid w:val="00426618"/>
    <w:rsid w:val="00426751"/>
    <w:rsid w:val="00426B76"/>
    <w:rsid w:val="004273A9"/>
    <w:rsid w:val="004275AA"/>
    <w:rsid w:val="00430F6E"/>
    <w:rsid w:val="00433945"/>
    <w:rsid w:val="00433DD7"/>
    <w:rsid w:val="00435912"/>
    <w:rsid w:val="00435ED7"/>
    <w:rsid w:val="00437D35"/>
    <w:rsid w:val="00442CEA"/>
    <w:rsid w:val="00444AD9"/>
    <w:rsid w:val="00445F56"/>
    <w:rsid w:val="00450475"/>
    <w:rsid w:val="00450A30"/>
    <w:rsid w:val="0045132C"/>
    <w:rsid w:val="00454F64"/>
    <w:rsid w:val="004572A9"/>
    <w:rsid w:val="00461B3B"/>
    <w:rsid w:val="00463410"/>
    <w:rsid w:val="00463F80"/>
    <w:rsid w:val="00464A69"/>
    <w:rsid w:val="00470622"/>
    <w:rsid w:val="00470A5D"/>
    <w:rsid w:val="00472EB1"/>
    <w:rsid w:val="00474779"/>
    <w:rsid w:val="00475B5F"/>
    <w:rsid w:val="00476B79"/>
    <w:rsid w:val="00476EEE"/>
    <w:rsid w:val="00477802"/>
    <w:rsid w:val="0048173B"/>
    <w:rsid w:val="00482C7E"/>
    <w:rsid w:val="00486666"/>
    <w:rsid w:val="0049019B"/>
    <w:rsid w:val="00490B5C"/>
    <w:rsid w:val="004942BE"/>
    <w:rsid w:val="00497F06"/>
    <w:rsid w:val="004A0430"/>
    <w:rsid w:val="004A0B16"/>
    <w:rsid w:val="004B0A64"/>
    <w:rsid w:val="004B2A49"/>
    <w:rsid w:val="004B3714"/>
    <w:rsid w:val="004B3FF9"/>
    <w:rsid w:val="004B46E1"/>
    <w:rsid w:val="004B48D7"/>
    <w:rsid w:val="004B4AA2"/>
    <w:rsid w:val="004B5B84"/>
    <w:rsid w:val="004B78DD"/>
    <w:rsid w:val="004B7C0E"/>
    <w:rsid w:val="004C0A47"/>
    <w:rsid w:val="004C0AB4"/>
    <w:rsid w:val="004C0C87"/>
    <w:rsid w:val="004C20FA"/>
    <w:rsid w:val="004C3744"/>
    <w:rsid w:val="004C3D23"/>
    <w:rsid w:val="004D1A65"/>
    <w:rsid w:val="004D3A8D"/>
    <w:rsid w:val="004D5B3F"/>
    <w:rsid w:val="004E04AC"/>
    <w:rsid w:val="004E0AF9"/>
    <w:rsid w:val="004E1A48"/>
    <w:rsid w:val="004E3B55"/>
    <w:rsid w:val="004E3E2B"/>
    <w:rsid w:val="004E421B"/>
    <w:rsid w:val="004E434D"/>
    <w:rsid w:val="004E4BDF"/>
    <w:rsid w:val="004E7457"/>
    <w:rsid w:val="004F02B3"/>
    <w:rsid w:val="004F2E11"/>
    <w:rsid w:val="004F3AE6"/>
    <w:rsid w:val="004F5D43"/>
    <w:rsid w:val="00500038"/>
    <w:rsid w:val="00500642"/>
    <w:rsid w:val="005017F1"/>
    <w:rsid w:val="00505415"/>
    <w:rsid w:val="00505840"/>
    <w:rsid w:val="00506C92"/>
    <w:rsid w:val="00516092"/>
    <w:rsid w:val="005178D2"/>
    <w:rsid w:val="005220A2"/>
    <w:rsid w:val="00524536"/>
    <w:rsid w:val="005303BB"/>
    <w:rsid w:val="00531729"/>
    <w:rsid w:val="00532E70"/>
    <w:rsid w:val="005341B2"/>
    <w:rsid w:val="00534E2A"/>
    <w:rsid w:val="00535FEA"/>
    <w:rsid w:val="00536382"/>
    <w:rsid w:val="005366FE"/>
    <w:rsid w:val="0053708E"/>
    <w:rsid w:val="00541A3B"/>
    <w:rsid w:val="00544148"/>
    <w:rsid w:val="005445DD"/>
    <w:rsid w:val="005472EC"/>
    <w:rsid w:val="00550264"/>
    <w:rsid w:val="00551D07"/>
    <w:rsid w:val="00552DA2"/>
    <w:rsid w:val="00553248"/>
    <w:rsid w:val="00553938"/>
    <w:rsid w:val="00553B4B"/>
    <w:rsid w:val="00553F2E"/>
    <w:rsid w:val="005547D5"/>
    <w:rsid w:val="00556827"/>
    <w:rsid w:val="00560061"/>
    <w:rsid w:val="00560CF3"/>
    <w:rsid w:val="00560F5C"/>
    <w:rsid w:val="00561178"/>
    <w:rsid w:val="00561469"/>
    <w:rsid w:val="0056158F"/>
    <w:rsid w:val="0056269A"/>
    <w:rsid w:val="005633C7"/>
    <w:rsid w:val="00564245"/>
    <w:rsid w:val="005659CD"/>
    <w:rsid w:val="00565A7F"/>
    <w:rsid w:val="00566530"/>
    <w:rsid w:val="005673CE"/>
    <w:rsid w:val="005677B3"/>
    <w:rsid w:val="00570185"/>
    <w:rsid w:val="00571400"/>
    <w:rsid w:val="00573C67"/>
    <w:rsid w:val="00575D1F"/>
    <w:rsid w:val="005766FE"/>
    <w:rsid w:val="005769AE"/>
    <w:rsid w:val="0057708E"/>
    <w:rsid w:val="005772AB"/>
    <w:rsid w:val="0058103A"/>
    <w:rsid w:val="00582471"/>
    <w:rsid w:val="00582A93"/>
    <w:rsid w:val="005843C1"/>
    <w:rsid w:val="00586BBE"/>
    <w:rsid w:val="005872E9"/>
    <w:rsid w:val="0058739A"/>
    <w:rsid w:val="00587404"/>
    <w:rsid w:val="00590817"/>
    <w:rsid w:val="00591A0A"/>
    <w:rsid w:val="0059219B"/>
    <w:rsid w:val="00594729"/>
    <w:rsid w:val="0059489B"/>
    <w:rsid w:val="00595A9A"/>
    <w:rsid w:val="005A2D4B"/>
    <w:rsid w:val="005A3BA8"/>
    <w:rsid w:val="005A790A"/>
    <w:rsid w:val="005B13BC"/>
    <w:rsid w:val="005B1C5B"/>
    <w:rsid w:val="005B301F"/>
    <w:rsid w:val="005B3B23"/>
    <w:rsid w:val="005B5B9E"/>
    <w:rsid w:val="005B6743"/>
    <w:rsid w:val="005B748C"/>
    <w:rsid w:val="005C0CE2"/>
    <w:rsid w:val="005C5343"/>
    <w:rsid w:val="005C57DD"/>
    <w:rsid w:val="005C7DCD"/>
    <w:rsid w:val="005D10A8"/>
    <w:rsid w:val="005D1A25"/>
    <w:rsid w:val="005D280F"/>
    <w:rsid w:val="005D3283"/>
    <w:rsid w:val="005D5CBD"/>
    <w:rsid w:val="005E0590"/>
    <w:rsid w:val="005E2C50"/>
    <w:rsid w:val="005E432E"/>
    <w:rsid w:val="005E4832"/>
    <w:rsid w:val="005F08FD"/>
    <w:rsid w:val="005F1C42"/>
    <w:rsid w:val="005F3B8A"/>
    <w:rsid w:val="005F3EA3"/>
    <w:rsid w:val="00602236"/>
    <w:rsid w:val="006024BB"/>
    <w:rsid w:val="006032CD"/>
    <w:rsid w:val="00604123"/>
    <w:rsid w:val="00605DA8"/>
    <w:rsid w:val="00606F65"/>
    <w:rsid w:val="006076B6"/>
    <w:rsid w:val="00611240"/>
    <w:rsid w:val="00611252"/>
    <w:rsid w:val="006131D9"/>
    <w:rsid w:val="00613A86"/>
    <w:rsid w:val="006149AF"/>
    <w:rsid w:val="00615467"/>
    <w:rsid w:val="00616719"/>
    <w:rsid w:val="0061693B"/>
    <w:rsid w:val="00616AEB"/>
    <w:rsid w:val="00616EEE"/>
    <w:rsid w:val="006179F6"/>
    <w:rsid w:val="00617CC4"/>
    <w:rsid w:val="00621A9F"/>
    <w:rsid w:val="00621DE7"/>
    <w:rsid w:val="00622A23"/>
    <w:rsid w:val="00623A49"/>
    <w:rsid w:val="00624035"/>
    <w:rsid w:val="006240A4"/>
    <w:rsid w:val="00624A5A"/>
    <w:rsid w:val="006301BC"/>
    <w:rsid w:val="00630B32"/>
    <w:rsid w:val="006334E9"/>
    <w:rsid w:val="00634827"/>
    <w:rsid w:val="00635F0F"/>
    <w:rsid w:val="0063679A"/>
    <w:rsid w:val="00636DB0"/>
    <w:rsid w:val="006371CC"/>
    <w:rsid w:val="00637AC6"/>
    <w:rsid w:val="00640A08"/>
    <w:rsid w:val="00641945"/>
    <w:rsid w:val="006432A2"/>
    <w:rsid w:val="006456D1"/>
    <w:rsid w:val="006463DB"/>
    <w:rsid w:val="006467E4"/>
    <w:rsid w:val="006532E3"/>
    <w:rsid w:val="00655672"/>
    <w:rsid w:val="00656598"/>
    <w:rsid w:val="00660FFA"/>
    <w:rsid w:val="0066175B"/>
    <w:rsid w:val="00662666"/>
    <w:rsid w:val="00662B25"/>
    <w:rsid w:val="006646E8"/>
    <w:rsid w:val="006657F3"/>
    <w:rsid w:val="00665C31"/>
    <w:rsid w:val="0066610C"/>
    <w:rsid w:val="00666BD3"/>
    <w:rsid w:val="00670B09"/>
    <w:rsid w:val="00671262"/>
    <w:rsid w:val="0067248F"/>
    <w:rsid w:val="00672BB0"/>
    <w:rsid w:val="006740D9"/>
    <w:rsid w:val="0067414D"/>
    <w:rsid w:val="00674DC5"/>
    <w:rsid w:val="0067571B"/>
    <w:rsid w:val="00676277"/>
    <w:rsid w:val="00676A09"/>
    <w:rsid w:val="00677F7C"/>
    <w:rsid w:val="00680C24"/>
    <w:rsid w:val="006852FA"/>
    <w:rsid w:val="00686336"/>
    <w:rsid w:val="00686EE2"/>
    <w:rsid w:val="0068739B"/>
    <w:rsid w:val="00691B5D"/>
    <w:rsid w:val="006950E7"/>
    <w:rsid w:val="006960F1"/>
    <w:rsid w:val="0069712B"/>
    <w:rsid w:val="006A00CF"/>
    <w:rsid w:val="006A1AEF"/>
    <w:rsid w:val="006A1CE2"/>
    <w:rsid w:val="006A1F58"/>
    <w:rsid w:val="006A38F8"/>
    <w:rsid w:val="006A4C3C"/>
    <w:rsid w:val="006A52F5"/>
    <w:rsid w:val="006A5510"/>
    <w:rsid w:val="006A7C7B"/>
    <w:rsid w:val="006B13FA"/>
    <w:rsid w:val="006B72BC"/>
    <w:rsid w:val="006C4FE9"/>
    <w:rsid w:val="006C627C"/>
    <w:rsid w:val="006C63CF"/>
    <w:rsid w:val="006C6936"/>
    <w:rsid w:val="006C6D49"/>
    <w:rsid w:val="006D1DB3"/>
    <w:rsid w:val="006D2C73"/>
    <w:rsid w:val="006D413B"/>
    <w:rsid w:val="006D4362"/>
    <w:rsid w:val="006D4873"/>
    <w:rsid w:val="006D4C51"/>
    <w:rsid w:val="006D4EC0"/>
    <w:rsid w:val="006D5BDA"/>
    <w:rsid w:val="006D784C"/>
    <w:rsid w:val="006E0A75"/>
    <w:rsid w:val="006E11FF"/>
    <w:rsid w:val="006E18C0"/>
    <w:rsid w:val="006E28CF"/>
    <w:rsid w:val="006E49DE"/>
    <w:rsid w:val="006E539D"/>
    <w:rsid w:val="006E597C"/>
    <w:rsid w:val="006F33DD"/>
    <w:rsid w:val="006F423A"/>
    <w:rsid w:val="006F4981"/>
    <w:rsid w:val="006F4BC9"/>
    <w:rsid w:val="006F4CCF"/>
    <w:rsid w:val="006F7CA2"/>
    <w:rsid w:val="0070055A"/>
    <w:rsid w:val="00703BED"/>
    <w:rsid w:val="007040F4"/>
    <w:rsid w:val="00704239"/>
    <w:rsid w:val="00704C09"/>
    <w:rsid w:val="00704EE3"/>
    <w:rsid w:val="00706590"/>
    <w:rsid w:val="00706679"/>
    <w:rsid w:val="00707873"/>
    <w:rsid w:val="00712516"/>
    <w:rsid w:val="007160CE"/>
    <w:rsid w:val="00717748"/>
    <w:rsid w:val="00721406"/>
    <w:rsid w:val="0072161E"/>
    <w:rsid w:val="007220E7"/>
    <w:rsid w:val="007230D7"/>
    <w:rsid w:val="00723D2D"/>
    <w:rsid w:val="0072457E"/>
    <w:rsid w:val="007255A8"/>
    <w:rsid w:val="00725D9E"/>
    <w:rsid w:val="00727DE8"/>
    <w:rsid w:val="00727EEF"/>
    <w:rsid w:val="00730313"/>
    <w:rsid w:val="007316C8"/>
    <w:rsid w:val="00731E5D"/>
    <w:rsid w:val="00732AC1"/>
    <w:rsid w:val="007338B7"/>
    <w:rsid w:val="00733B78"/>
    <w:rsid w:val="00735369"/>
    <w:rsid w:val="00735F30"/>
    <w:rsid w:val="00736521"/>
    <w:rsid w:val="007371A8"/>
    <w:rsid w:val="00737743"/>
    <w:rsid w:val="00740935"/>
    <w:rsid w:val="00741596"/>
    <w:rsid w:val="00742DD2"/>
    <w:rsid w:val="007504CC"/>
    <w:rsid w:val="007505D3"/>
    <w:rsid w:val="00751B0A"/>
    <w:rsid w:val="007529B9"/>
    <w:rsid w:val="00757D76"/>
    <w:rsid w:val="00760AAC"/>
    <w:rsid w:val="007640D9"/>
    <w:rsid w:val="00764C6C"/>
    <w:rsid w:val="00765367"/>
    <w:rsid w:val="00765C4A"/>
    <w:rsid w:val="00766E64"/>
    <w:rsid w:val="007670F0"/>
    <w:rsid w:val="00772E8D"/>
    <w:rsid w:val="007779A3"/>
    <w:rsid w:val="0078074B"/>
    <w:rsid w:val="00781BEF"/>
    <w:rsid w:val="007826B6"/>
    <w:rsid w:val="007826E9"/>
    <w:rsid w:val="00784D80"/>
    <w:rsid w:val="00790984"/>
    <w:rsid w:val="007918EA"/>
    <w:rsid w:val="00792F51"/>
    <w:rsid w:val="007936C0"/>
    <w:rsid w:val="00794F7D"/>
    <w:rsid w:val="00795591"/>
    <w:rsid w:val="00795F90"/>
    <w:rsid w:val="007A1B88"/>
    <w:rsid w:val="007A6979"/>
    <w:rsid w:val="007A6AED"/>
    <w:rsid w:val="007B02B8"/>
    <w:rsid w:val="007B04DA"/>
    <w:rsid w:val="007B23AC"/>
    <w:rsid w:val="007B3AD2"/>
    <w:rsid w:val="007B4B21"/>
    <w:rsid w:val="007B50D6"/>
    <w:rsid w:val="007B5F48"/>
    <w:rsid w:val="007B75BE"/>
    <w:rsid w:val="007C1DF6"/>
    <w:rsid w:val="007C36B4"/>
    <w:rsid w:val="007C52A0"/>
    <w:rsid w:val="007C61FA"/>
    <w:rsid w:val="007C6C44"/>
    <w:rsid w:val="007C6D4C"/>
    <w:rsid w:val="007C7507"/>
    <w:rsid w:val="007C7C36"/>
    <w:rsid w:val="007D1305"/>
    <w:rsid w:val="007D2243"/>
    <w:rsid w:val="007D42E0"/>
    <w:rsid w:val="007D4986"/>
    <w:rsid w:val="007D6BDD"/>
    <w:rsid w:val="007D6FCB"/>
    <w:rsid w:val="007D7034"/>
    <w:rsid w:val="007E19FC"/>
    <w:rsid w:val="007E3086"/>
    <w:rsid w:val="007E58B5"/>
    <w:rsid w:val="007E61D9"/>
    <w:rsid w:val="007E66EB"/>
    <w:rsid w:val="007E6D9A"/>
    <w:rsid w:val="007F038D"/>
    <w:rsid w:val="007F1077"/>
    <w:rsid w:val="007F2C85"/>
    <w:rsid w:val="007F4686"/>
    <w:rsid w:val="007F7EC9"/>
    <w:rsid w:val="008012ED"/>
    <w:rsid w:val="00801966"/>
    <w:rsid w:val="008032BD"/>
    <w:rsid w:val="00803A45"/>
    <w:rsid w:val="00804EE4"/>
    <w:rsid w:val="00805590"/>
    <w:rsid w:val="0080667D"/>
    <w:rsid w:val="008105AA"/>
    <w:rsid w:val="00813CC7"/>
    <w:rsid w:val="00815826"/>
    <w:rsid w:val="00823797"/>
    <w:rsid w:val="00823B0D"/>
    <w:rsid w:val="008244E2"/>
    <w:rsid w:val="00824BA3"/>
    <w:rsid w:val="0082522F"/>
    <w:rsid w:val="00826C2A"/>
    <w:rsid w:val="00827779"/>
    <w:rsid w:val="00827AAF"/>
    <w:rsid w:val="00830402"/>
    <w:rsid w:val="0083151D"/>
    <w:rsid w:val="0083277E"/>
    <w:rsid w:val="00832AEC"/>
    <w:rsid w:val="008332A5"/>
    <w:rsid w:val="008339F4"/>
    <w:rsid w:val="008367B7"/>
    <w:rsid w:val="008369E4"/>
    <w:rsid w:val="00840F27"/>
    <w:rsid w:val="00841EC6"/>
    <w:rsid w:val="00844931"/>
    <w:rsid w:val="008471CA"/>
    <w:rsid w:val="00847406"/>
    <w:rsid w:val="008500C1"/>
    <w:rsid w:val="00852393"/>
    <w:rsid w:val="00854F15"/>
    <w:rsid w:val="00855254"/>
    <w:rsid w:val="00855C36"/>
    <w:rsid w:val="00856CD9"/>
    <w:rsid w:val="00861EA9"/>
    <w:rsid w:val="008631B7"/>
    <w:rsid w:val="00864DA1"/>
    <w:rsid w:val="00864E87"/>
    <w:rsid w:val="00867753"/>
    <w:rsid w:val="008736E8"/>
    <w:rsid w:val="00876C17"/>
    <w:rsid w:val="00880BC0"/>
    <w:rsid w:val="008816D3"/>
    <w:rsid w:val="00883D1B"/>
    <w:rsid w:val="00884BD8"/>
    <w:rsid w:val="008856AE"/>
    <w:rsid w:val="008876B6"/>
    <w:rsid w:val="00894EB7"/>
    <w:rsid w:val="008A34A0"/>
    <w:rsid w:val="008A449A"/>
    <w:rsid w:val="008B0373"/>
    <w:rsid w:val="008B04FE"/>
    <w:rsid w:val="008B1F22"/>
    <w:rsid w:val="008B3042"/>
    <w:rsid w:val="008B46DF"/>
    <w:rsid w:val="008C1BF4"/>
    <w:rsid w:val="008C4F64"/>
    <w:rsid w:val="008C60CF"/>
    <w:rsid w:val="008D05B8"/>
    <w:rsid w:val="008D0FA0"/>
    <w:rsid w:val="008D1BEC"/>
    <w:rsid w:val="008D3DCA"/>
    <w:rsid w:val="008D61B1"/>
    <w:rsid w:val="008D6B7B"/>
    <w:rsid w:val="008E264E"/>
    <w:rsid w:val="008E53D0"/>
    <w:rsid w:val="008E650C"/>
    <w:rsid w:val="008E6934"/>
    <w:rsid w:val="008F0317"/>
    <w:rsid w:val="008F1ECA"/>
    <w:rsid w:val="008F5242"/>
    <w:rsid w:val="008F585E"/>
    <w:rsid w:val="00901775"/>
    <w:rsid w:val="00901B34"/>
    <w:rsid w:val="0090228A"/>
    <w:rsid w:val="0090274F"/>
    <w:rsid w:val="00902A6D"/>
    <w:rsid w:val="00903A8E"/>
    <w:rsid w:val="00903DB7"/>
    <w:rsid w:val="00905F4F"/>
    <w:rsid w:val="009075F2"/>
    <w:rsid w:val="009124C7"/>
    <w:rsid w:val="00913D4C"/>
    <w:rsid w:val="0091427A"/>
    <w:rsid w:val="00914EC8"/>
    <w:rsid w:val="00920B46"/>
    <w:rsid w:val="00921EAC"/>
    <w:rsid w:val="00924EF7"/>
    <w:rsid w:val="00926DBB"/>
    <w:rsid w:val="00927170"/>
    <w:rsid w:val="00927DAF"/>
    <w:rsid w:val="009301CA"/>
    <w:rsid w:val="009305E9"/>
    <w:rsid w:val="00931149"/>
    <w:rsid w:val="009337C1"/>
    <w:rsid w:val="00935D86"/>
    <w:rsid w:val="0094283C"/>
    <w:rsid w:val="00943146"/>
    <w:rsid w:val="00945226"/>
    <w:rsid w:val="009453CF"/>
    <w:rsid w:val="00945DA6"/>
    <w:rsid w:val="009461B5"/>
    <w:rsid w:val="00947642"/>
    <w:rsid w:val="00951E28"/>
    <w:rsid w:val="00953C07"/>
    <w:rsid w:val="00954029"/>
    <w:rsid w:val="00954160"/>
    <w:rsid w:val="00954BFF"/>
    <w:rsid w:val="00954FCE"/>
    <w:rsid w:val="0095501D"/>
    <w:rsid w:val="0095619B"/>
    <w:rsid w:val="009569C4"/>
    <w:rsid w:val="00960288"/>
    <w:rsid w:val="00960296"/>
    <w:rsid w:val="00960950"/>
    <w:rsid w:val="009624CA"/>
    <w:rsid w:val="009628FF"/>
    <w:rsid w:val="00964D5E"/>
    <w:rsid w:val="00967464"/>
    <w:rsid w:val="009678C4"/>
    <w:rsid w:val="00970EA8"/>
    <w:rsid w:val="009757A1"/>
    <w:rsid w:val="00976C06"/>
    <w:rsid w:val="00977834"/>
    <w:rsid w:val="00981231"/>
    <w:rsid w:val="00983C21"/>
    <w:rsid w:val="00985179"/>
    <w:rsid w:val="00985F35"/>
    <w:rsid w:val="009865E4"/>
    <w:rsid w:val="00986E67"/>
    <w:rsid w:val="00990728"/>
    <w:rsid w:val="009934EA"/>
    <w:rsid w:val="009944EC"/>
    <w:rsid w:val="00995324"/>
    <w:rsid w:val="009953FC"/>
    <w:rsid w:val="009A0044"/>
    <w:rsid w:val="009A05CD"/>
    <w:rsid w:val="009A0695"/>
    <w:rsid w:val="009A0BA2"/>
    <w:rsid w:val="009A13F9"/>
    <w:rsid w:val="009A3E8D"/>
    <w:rsid w:val="009A4125"/>
    <w:rsid w:val="009A4343"/>
    <w:rsid w:val="009A5644"/>
    <w:rsid w:val="009A5C50"/>
    <w:rsid w:val="009A5FA2"/>
    <w:rsid w:val="009A69EE"/>
    <w:rsid w:val="009A6EA3"/>
    <w:rsid w:val="009B0153"/>
    <w:rsid w:val="009B0784"/>
    <w:rsid w:val="009B0A76"/>
    <w:rsid w:val="009B121D"/>
    <w:rsid w:val="009B2592"/>
    <w:rsid w:val="009B2813"/>
    <w:rsid w:val="009B46E2"/>
    <w:rsid w:val="009B48AF"/>
    <w:rsid w:val="009B5754"/>
    <w:rsid w:val="009C1014"/>
    <w:rsid w:val="009C4F65"/>
    <w:rsid w:val="009C60DB"/>
    <w:rsid w:val="009D5D08"/>
    <w:rsid w:val="009E1D4F"/>
    <w:rsid w:val="009E49DB"/>
    <w:rsid w:val="009F1BF2"/>
    <w:rsid w:val="009F363D"/>
    <w:rsid w:val="009F4003"/>
    <w:rsid w:val="009F4849"/>
    <w:rsid w:val="009F4F43"/>
    <w:rsid w:val="009F7AA9"/>
    <w:rsid w:val="00A0040E"/>
    <w:rsid w:val="00A00AB0"/>
    <w:rsid w:val="00A01F57"/>
    <w:rsid w:val="00A05C67"/>
    <w:rsid w:val="00A06831"/>
    <w:rsid w:val="00A10E95"/>
    <w:rsid w:val="00A11B8A"/>
    <w:rsid w:val="00A12D81"/>
    <w:rsid w:val="00A21ABC"/>
    <w:rsid w:val="00A2331F"/>
    <w:rsid w:val="00A24957"/>
    <w:rsid w:val="00A26BA2"/>
    <w:rsid w:val="00A27AAE"/>
    <w:rsid w:val="00A34CE8"/>
    <w:rsid w:val="00A3660C"/>
    <w:rsid w:val="00A37B77"/>
    <w:rsid w:val="00A37D69"/>
    <w:rsid w:val="00A40133"/>
    <w:rsid w:val="00A40664"/>
    <w:rsid w:val="00A407C7"/>
    <w:rsid w:val="00A40CFD"/>
    <w:rsid w:val="00A42B98"/>
    <w:rsid w:val="00A42C79"/>
    <w:rsid w:val="00A44DD1"/>
    <w:rsid w:val="00A455F5"/>
    <w:rsid w:val="00A46105"/>
    <w:rsid w:val="00A467A6"/>
    <w:rsid w:val="00A46BA6"/>
    <w:rsid w:val="00A47B08"/>
    <w:rsid w:val="00A47F45"/>
    <w:rsid w:val="00A50DA6"/>
    <w:rsid w:val="00A52092"/>
    <w:rsid w:val="00A52BC2"/>
    <w:rsid w:val="00A542BC"/>
    <w:rsid w:val="00A56602"/>
    <w:rsid w:val="00A57164"/>
    <w:rsid w:val="00A57C19"/>
    <w:rsid w:val="00A60291"/>
    <w:rsid w:val="00A60C50"/>
    <w:rsid w:val="00A61540"/>
    <w:rsid w:val="00A61557"/>
    <w:rsid w:val="00A61C95"/>
    <w:rsid w:val="00A6220D"/>
    <w:rsid w:val="00A624F8"/>
    <w:rsid w:val="00A6263F"/>
    <w:rsid w:val="00A62A7E"/>
    <w:rsid w:val="00A62CC4"/>
    <w:rsid w:val="00A639D0"/>
    <w:rsid w:val="00A65FDC"/>
    <w:rsid w:val="00A6674E"/>
    <w:rsid w:val="00A67110"/>
    <w:rsid w:val="00A6798A"/>
    <w:rsid w:val="00A70BCC"/>
    <w:rsid w:val="00A71F0F"/>
    <w:rsid w:val="00A73F06"/>
    <w:rsid w:val="00A75133"/>
    <w:rsid w:val="00A75B0E"/>
    <w:rsid w:val="00A772BD"/>
    <w:rsid w:val="00A82781"/>
    <w:rsid w:val="00A82E37"/>
    <w:rsid w:val="00A83D05"/>
    <w:rsid w:val="00A83D9D"/>
    <w:rsid w:val="00A84B4E"/>
    <w:rsid w:val="00A8514D"/>
    <w:rsid w:val="00A8569C"/>
    <w:rsid w:val="00A860FE"/>
    <w:rsid w:val="00A87FA5"/>
    <w:rsid w:val="00A909C3"/>
    <w:rsid w:val="00A91974"/>
    <w:rsid w:val="00A91D45"/>
    <w:rsid w:val="00A93906"/>
    <w:rsid w:val="00A93908"/>
    <w:rsid w:val="00A956F6"/>
    <w:rsid w:val="00A95C4B"/>
    <w:rsid w:val="00A96DB0"/>
    <w:rsid w:val="00A96E71"/>
    <w:rsid w:val="00AA138E"/>
    <w:rsid w:val="00AA1D6C"/>
    <w:rsid w:val="00AA2B5B"/>
    <w:rsid w:val="00AA2D9B"/>
    <w:rsid w:val="00AA2FD0"/>
    <w:rsid w:val="00AA3C02"/>
    <w:rsid w:val="00AA5FA6"/>
    <w:rsid w:val="00AA6914"/>
    <w:rsid w:val="00AA6B79"/>
    <w:rsid w:val="00AA6B88"/>
    <w:rsid w:val="00AA7178"/>
    <w:rsid w:val="00AA78BA"/>
    <w:rsid w:val="00AB1276"/>
    <w:rsid w:val="00AB34C5"/>
    <w:rsid w:val="00AB3B0B"/>
    <w:rsid w:val="00AB4E3F"/>
    <w:rsid w:val="00AD0DE0"/>
    <w:rsid w:val="00AD2952"/>
    <w:rsid w:val="00AD2D43"/>
    <w:rsid w:val="00AD31AE"/>
    <w:rsid w:val="00AD3FE1"/>
    <w:rsid w:val="00AD3FF8"/>
    <w:rsid w:val="00AD42C6"/>
    <w:rsid w:val="00AD68FD"/>
    <w:rsid w:val="00AE1F19"/>
    <w:rsid w:val="00AE3FD5"/>
    <w:rsid w:val="00AE48DB"/>
    <w:rsid w:val="00AE5D3F"/>
    <w:rsid w:val="00AE6CE3"/>
    <w:rsid w:val="00AE7690"/>
    <w:rsid w:val="00AF0CCD"/>
    <w:rsid w:val="00AF1E21"/>
    <w:rsid w:val="00AF2A07"/>
    <w:rsid w:val="00AF36E9"/>
    <w:rsid w:val="00B004F1"/>
    <w:rsid w:val="00B02E22"/>
    <w:rsid w:val="00B0441C"/>
    <w:rsid w:val="00B05866"/>
    <w:rsid w:val="00B07369"/>
    <w:rsid w:val="00B151C6"/>
    <w:rsid w:val="00B1773D"/>
    <w:rsid w:val="00B17C5E"/>
    <w:rsid w:val="00B2598D"/>
    <w:rsid w:val="00B25A41"/>
    <w:rsid w:val="00B25B9E"/>
    <w:rsid w:val="00B26A1A"/>
    <w:rsid w:val="00B337C1"/>
    <w:rsid w:val="00B36292"/>
    <w:rsid w:val="00B36A62"/>
    <w:rsid w:val="00B37353"/>
    <w:rsid w:val="00B40D90"/>
    <w:rsid w:val="00B41DE6"/>
    <w:rsid w:val="00B44A44"/>
    <w:rsid w:val="00B4653C"/>
    <w:rsid w:val="00B5029C"/>
    <w:rsid w:val="00B50D40"/>
    <w:rsid w:val="00B50FE6"/>
    <w:rsid w:val="00B5233B"/>
    <w:rsid w:val="00B56C9F"/>
    <w:rsid w:val="00B60C9F"/>
    <w:rsid w:val="00B61DFE"/>
    <w:rsid w:val="00B62BD2"/>
    <w:rsid w:val="00B63807"/>
    <w:rsid w:val="00B71069"/>
    <w:rsid w:val="00B71592"/>
    <w:rsid w:val="00B71AC2"/>
    <w:rsid w:val="00B71CF5"/>
    <w:rsid w:val="00B71E9A"/>
    <w:rsid w:val="00B724B0"/>
    <w:rsid w:val="00B72805"/>
    <w:rsid w:val="00B72B39"/>
    <w:rsid w:val="00B732A8"/>
    <w:rsid w:val="00B8079F"/>
    <w:rsid w:val="00B80AC7"/>
    <w:rsid w:val="00B811B5"/>
    <w:rsid w:val="00B82A3A"/>
    <w:rsid w:val="00B82C74"/>
    <w:rsid w:val="00B84996"/>
    <w:rsid w:val="00B907A0"/>
    <w:rsid w:val="00B91AE6"/>
    <w:rsid w:val="00B91F25"/>
    <w:rsid w:val="00B9361F"/>
    <w:rsid w:val="00B936B6"/>
    <w:rsid w:val="00B93A39"/>
    <w:rsid w:val="00B93A4E"/>
    <w:rsid w:val="00B94A8B"/>
    <w:rsid w:val="00BA098A"/>
    <w:rsid w:val="00BA0B52"/>
    <w:rsid w:val="00BA139D"/>
    <w:rsid w:val="00BA2D3E"/>
    <w:rsid w:val="00BA38CC"/>
    <w:rsid w:val="00BA538C"/>
    <w:rsid w:val="00BA58D0"/>
    <w:rsid w:val="00BA5AC1"/>
    <w:rsid w:val="00BA6CCF"/>
    <w:rsid w:val="00BB4C3D"/>
    <w:rsid w:val="00BB587A"/>
    <w:rsid w:val="00BC356A"/>
    <w:rsid w:val="00BC60D9"/>
    <w:rsid w:val="00BC74EC"/>
    <w:rsid w:val="00BD041F"/>
    <w:rsid w:val="00BD0789"/>
    <w:rsid w:val="00BD227E"/>
    <w:rsid w:val="00BD260E"/>
    <w:rsid w:val="00BD38D8"/>
    <w:rsid w:val="00BD55E0"/>
    <w:rsid w:val="00BD658D"/>
    <w:rsid w:val="00BD747F"/>
    <w:rsid w:val="00BD761A"/>
    <w:rsid w:val="00BE5284"/>
    <w:rsid w:val="00BF04C9"/>
    <w:rsid w:val="00BF0EEE"/>
    <w:rsid w:val="00BF2A6D"/>
    <w:rsid w:val="00BF5A13"/>
    <w:rsid w:val="00BF6A62"/>
    <w:rsid w:val="00BF780F"/>
    <w:rsid w:val="00C0196A"/>
    <w:rsid w:val="00C02191"/>
    <w:rsid w:val="00C024F8"/>
    <w:rsid w:val="00C04A48"/>
    <w:rsid w:val="00C05B01"/>
    <w:rsid w:val="00C06E27"/>
    <w:rsid w:val="00C07189"/>
    <w:rsid w:val="00C07CA0"/>
    <w:rsid w:val="00C11BAD"/>
    <w:rsid w:val="00C123C8"/>
    <w:rsid w:val="00C12F16"/>
    <w:rsid w:val="00C12F1A"/>
    <w:rsid w:val="00C13E64"/>
    <w:rsid w:val="00C14BFF"/>
    <w:rsid w:val="00C17A01"/>
    <w:rsid w:val="00C17D8E"/>
    <w:rsid w:val="00C21142"/>
    <w:rsid w:val="00C22462"/>
    <w:rsid w:val="00C264CA"/>
    <w:rsid w:val="00C27ACB"/>
    <w:rsid w:val="00C3212C"/>
    <w:rsid w:val="00C33E75"/>
    <w:rsid w:val="00C33FF7"/>
    <w:rsid w:val="00C37027"/>
    <w:rsid w:val="00C37FBA"/>
    <w:rsid w:val="00C400EB"/>
    <w:rsid w:val="00C40525"/>
    <w:rsid w:val="00C40F99"/>
    <w:rsid w:val="00C41B11"/>
    <w:rsid w:val="00C4218D"/>
    <w:rsid w:val="00C4380F"/>
    <w:rsid w:val="00C4460C"/>
    <w:rsid w:val="00C46808"/>
    <w:rsid w:val="00C46B01"/>
    <w:rsid w:val="00C46FB3"/>
    <w:rsid w:val="00C47812"/>
    <w:rsid w:val="00C5000F"/>
    <w:rsid w:val="00C51D26"/>
    <w:rsid w:val="00C52D8B"/>
    <w:rsid w:val="00C548D2"/>
    <w:rsid w:val="00C6034F"/>
    <w:rsid w:val="00C609EE"/>
    <w:rsid w:val="00C616B7"/>
    <w:rsid w:val="00C61DFC"/>
    <w:rsid w:val="00C63151"/>
    <w:rsid w:val="00C63D62"/>
    <w:rsid w:val="00C65930"/>
    <w:rsid w:val="00C70114"/>
    <w:rsid w:val="00C71B3A"/>
    <w:rsid w:val="00C72563"/>
    <w:rsid w:val="00C74CDD"/>
    <w:rsid w:val="00C76BEA"/>
    <w:rsid w:val="00C77EF1"/>
    <w:rsid w:val="00C81633"/>
    <w:rsid w:val="00C821D6"/>
    <w:rsid w:val="00C84BFC"/>
    <w:rsid w:val="00C865BE"/>
    <w:rsid w:val="00C86ABD"/>
    <w:rsid w:val="00C9091B"/>
    <w:rsid w:val="00C90C4B"/>
    <w:rsid w:val="00C91181"/>
    <w:rsid w:val="00C919F5"/>
    <w:rsid w:val="00C925F6"/>
    <w:rsid w:val="00C94D1B"/>
    <w:rsid w:val="00C94DF2"/>
    <w:rsid w:val="00C977CA"/>
    <w:rsid w:val="00C97DBE"/>
    <w:rsid w:val="00CA0B64"/>
    <w:rsid w:val="00CA3B79"/>
    <w:rsid w:val="00CA5088"/>
    <w:rsid w:val="00CA6886"/>
    <w:rsid w:val="00CA6D3B"/>
    <w:rsid w:val="00CA771C"/>
    <w:rsid w:val="00CB1490"/>
    <w:rsid w:val="00CB15FC"/>
    <w:rsid w:val="00CB1A2A"/>
    <w:rsid w:val="00CB3744"/>
    <w:rsid w:val="00CB39C1"/>
    <w:rsid w:val="00CB500E"/>
    <w:rsid w:val="00CB5F22"/>
    <w:rsid w:val="00CB6072"/>
    <w:rsid w:val="00CC0D98"/>
    <w:rsid w:val="00CC1721"/>
    <w:rsid w:val="00CC56E0"/>
    <w:rsid w:val="00CD01E3"/>
    <w:rsid w:val="00CD1A2B"/>
    <w:rsid w:val="00CD2313"/>
    <w:rsid w:val="00CD4262"/>
    <w:rsid w:val="00CD4ABB"/>
    <w:rsid w:val="00CD5283"/>
    <w:rsid w:val="00CD5FC3"/>
    <w:rsid w:val="00CE078C"/>
    <w:rsid w:val="00CE098E"/>
    <w:rsid w:val="00CE2761"/>
    <w:rsid w:val="00CE3C6A"/>
    <w:rsid w:val="00CE3DAB"/>
    <w:rsid w:val="00CE6618"/>
    <w:rsid w:val="00CF17C2"/>
    <w:rsid w:val="00CF1E96"/>
    <w:rsid w:val="00CF241C"/>
    <w:rsid w:val="00CF32E4"/>
    <w:rsid w:val="00CF34E2"/>
    <w:rsid w:val="00CF5845"/>
    <w:rsid w:val="00CF6C02"/>
    <w:rsid w:val="00CF7006"/>
    <w:rsid w:val="00CF797D"/>
    <w:rsid w:val="00D00942"/>
    <w:rsid w:val="00D00D4A"/>
    <w:rsid w:val="00D02505"/>
    <w:rsid w:val="00D02B0E"/>
    <w:rsid w:val="00D04C99"/>
    <w:rsid w:val="00D05ADC"/>
    <w:rsid w:val="00D06684"/>
    <w:rsid w:val="00D10567"/>
    <w:rsid w:val="00D130D3"/>
    <w:rsid w:val="00D13AAB"/>
    <w:rsid w:val="00D1409A"/>
    <w:rsid w:val="00D14149"/>
    <w:rsid w:val="00D15100"/>
    <w:rsid w:val="00D21C5C"/>
    <w:rsid w:val="00D22C15"/>
    <w:rsid w:val="00D2357A"/>
    <w:rsid w:val="00D2463D"/>
    <w:rsid w:val="00D27A2E"/>
    <w:rsid w:val="00D27E4B"/>
    <w:rsid w:val="00D30703"/>
    <w:rsid w:val="00D30931"/>
    <w:rsid w:val="00D322C1"/>
    <w:rsid w:val="00D32F6E"/>
    <w:rsid w:val="00D32FD0"/>
    <w:rsid w:val="00D330C5"/>
    <w:rsid w:val="00D336D7"/>
    <w:rsid w:val="00D33D25"/>
    <w:rsid w:val="00D37444"/>
    <w:rsid w:val="00D409C7"/>
    <w:rsid w:val="00D4204C"/>
    <w:rsid w:val="00D4694B"/>
    <w:rsid w:val="00D5204E"/>
    <w:rsid w:val="00D529F2"/>
    <w:rsid w:val="00D53C00"/>
    <w:rsid w:val="00D53FCB"/>
    <w:rsid w:val="00D54E3E"/>
    <w:rsid w:val="00D558DC"/>
    <w:rsid w:val="00D63098"/>
    <w:rsid w:val="00D6331B"/>
    <w:rsid w:val="00D66176"/>
    <w:rsid w:val="00D6753D"/>
    <w:rsid w:val="00D677E9"/>
    <w:rsid w:val="00D70D31"/>
    <w:rsid w:val="00D71DD6"/>
    <w:rsid w:val="00D72ECE"/>
    <w:rsid w:val="00D74746"/>
    <w:rsid w:val="00D757F7"/>
    <w:rsid w:val="00D75A45"/>
    <w:rsid w:val="00D7684A"/>
    <w:rsid w:val="00D82B43"/>
    <w:rsid w:val="00D87082"/>
    <w:rsid w:val="00D878AA"/>
    <w:rsid w:val="00D90CEE"/>
    <w:rsid w:val="00D93EFC"/>
    <w:rsid w:val="00D95AE4"/>
    <w:rsid w:val="00D96A63"/>
    <w:rsid w:val="00DA01DD"/>
    <w:rsid w:val="00DA1C33"/>
    <w:rsid w:val="00DA1E55"/>
    <w:rsid w:val="00DA2F3F"/>
    <w:rsid w:val="00DA4E9C"/>
    <w:rsid w:val="00DA4F40"/>
    <w:rsid w:val="00DA55DA"/>
    <w:rsid w:val="00DA565A"/>
    <w:rsid w:val="00DA62F1"/>
    <w:rsid w:val="00DA7718"/>
    <w:rsid w:val="00DB2A6F"/>
    <w:rsid w:val="00DB2A73"/>
    <w:rsid w:val="00DB2D08"/>
    <w:rsid w:val="00DB68AC"/>
    <w:rsid w:val="00DC11D9"/>
    <w:rsid w:val="00DC1667"/>
    <w:rsid w:val="00DC25F5"/>
    <w:rsid w:val="00DC2E09"/>
    <w:rsid w:val="00DC2F78"/>
    <w:rsid w:val="00DC6F87"/>
    <w:rsid w:val="00DC7673"/>
    <w:rsid w:val="00DD1981"/>
    <w:rsid w:val="00DD27B2"/>
    <w:rsid w:val="00DD4A75"/>
    <w:rsid w:val="00DD52E9"/>
    <w:rsid w:val="00DD5DFC"/>
    <w:rsid w:val="00DE3B8E"/>
    <w:rsid w:val="00DE58A3"/>
    <w:rsid w:val="00DE5E05"/>
    <w:rsid w:val="00DE5F58"/>
    <w:rsid w:val="00DE6504"/>
    <w:rsid w:val="00DE68D8"/>
    <w:rsid w:val="00DF1AF1"/>
    <w:rsid w:val="00DF2342"/>
    <w:rsid w:val="00DF2940"/>
    <w:rsid w:val="00DF2ABC"/>
    <w:rsid w:val="00DF3683"/>
    <w:rsid w:val="00DF576B"/>
    <w:rsid w:val="00DF6AB1"/>
    <w:rsid w:val="00DF7CE4"/>
    <w:rsid w:val="00E00FF0"/>
    <w:rsid w:val="00E03295"/>
    <w:rsid w:val="00E04C63"/>
    <w:rsid w:val="00E06173"/>
    <w:rsid w:val="00E22A65"/>
    <w:rsid w:val="00E24DEF"/>
    <w:rsid w:val="00E255A0"/>
    <w:rsid w:val="00E26E68"/>
    <w:rsid w:val="00E27161"/>
    <w:rsid w:val="00E32F26"/>
    <w:rsid w:val="00E34483"/>
    <w:rsid w:val="00E3591C"/>
    <w:rsid w:val="00E35DD9"/>
    <w:rsid w:val="00E364C0"/>
    <w:rsid w:val="00E36F03"/>
    <w:rsid w:val="00E370C8"/>
    <w:rsid w:val="00E402CB"/>
    <w:rsid w:val="00E42043"/>
    <w:rsid w:val="00E435F3"/>
    <w:rsid w:val="00E43FB8"/>
    <w:rsid w:val="00E449D2"/>
    <w:rsid w:val="00E45102"/>
    <w:rsid w:val="00E45A25"/>
    <w:rsid w:val="00E45EBC"/>
    <w:rsid w:val="00E47846"/>
    <w:rsid w:val="00E47D5A"/>
    <w:rsid w:val="00E52EC7"/>
    <w:rsid w:val="00E53471"/>
    <w:rsid w:val="00E60F68"/>
    <w:rsid w:val="00E6167C"/>
    <w:rsid w:val="00E6187C"/>
    <w:rsid w:val="00E63FEF"/>
    <w:rsid w:val="00E65465"/>
    <w:rsid w:val="00E6736C"/>
    <w:rsid w:val="00E67CA1"/>
    <w:rsid w:val="00E72302"/>
    <w:rsid w:val="00E775D6"/>
    <w:rsid w:val="00E8013F"/>
    <w:rsid w:val="00E804FB"/>
    <w:rsid w:val="00E81F7B"/>
    <w:rsid w:val="00E8280D"/>
    <w:rsid w:val="00E8476B"/>
    <w:rsid w:val="00E8655A"/>
    <w:rsid w:val="00E86AB1"/>
    <w:rsid w:val="00E870B9"/>
    <w:rsid w:val="00E87BB2"/>
    <w:rsid w:val="00E90395"/>
    <w:rsid w:val="00E907FF"/>
    <w:rsid w:val="00E919A8"/>
    <w:rsid w:val="00E91AC9"/>
    <w:rsid w:val="00E92044"/>
    <w:rsid w:val="00E92570"/>
    <w:rsid w:val="00E93F69"/>
    <w:rsid w:val="00E944B2"/>
    <w:rsid w:val="00E94842"/>
    <w:rsid w:val="00EA25BE"/>
    <w:rsid w:val="00EA3A0A"/>
    <w:rsid w:val="00EA3E68"/>
    <w:rsid w:val="00EA49C8"/>
    <w:rsid w:val="00EA4CB5"/>
    <w:rsid w:val="00EA60C2"/>
    <w:rsid w:val="00EB060C"/>
    <w:rsid w:val="00EB0BC6"/>
    <w:rsid w:val="00EB1881"/>
    <w:rsid w:val="00EB2D14"/>
    <w:rsid w:val="00EB2DD8"/>
    <w:rsid w:val="00EB330E"/>
    <w:rsid w:val="00EB3AC0"/>
    <w:rsid w:val="00EB4D08"/>
    <w:rsid w:val="00EB6EEB"/>
    <w:rsid w:val="00EB7183"/>
    <w:rsid w:val="00EC34EF"/>
    <w:rsid w:val="00EC4E40"/>
    <w:rsid w:val="00ED5350"/>
    <w:rsid w:val="00ED6200"/>
    <w:rsid w:val="00EE06A8"/>
    <w:rsid w:val="00EE1EA0"/>
    <w:rsid w:val="00EE2B05"/>
    <w:rsid w:val="00EE4D05"/>
    <w:rsid w:val="00EE51E6"/>
    <w:rsid w:val="00EE71AA"/>
    <w:rsid w:val="00EE7586"/>
    <w:rsid w:val="00EF00F7"/>
    <w:rsid w:val="00EF05E5"/>
    <w:rsid w:val="00EF06C0"/>
    <w:rsid w:val="00EF0916"/>
    <w:rsid w:val="00EF5C78"/>
    <w:rsid w:val="00EF606C"/>
    <w:rsid w:val="00EF6639"/>
    <w:rsid w:val="00EF7DDD"/>
    <w:rsid w:val="00F00655"/>
    <w:rsid w:val="00F01518"/>
    <w:rsid w:val="00F015B5"/>
    <w:rsid w:val="00F029CB"/>
    <w:rsid w:val="00F03668"/>
    <w:rsid w:val="00F03A19"/>
    <w:rsid w:val="00F03CCE"/>
    <w:rsid w:val="00F060EB"/>
    <w:rsid w:val="00F067D3"/>
    <w:rsid w:val="00F06F25"/>
    <w:rsid w:val="00F07431"/>
    <w:rsid w:val="00F10BA4"/>
    <w:rsid w:val="00F11ED9"/>
    <w:rsid w:val="00F12CE6"/>
    <w:rsid w:val="00F13901"/>
    <w:rsid w:val="00F13A6E"/>
    <w:rsid w:val="00F173CA"/>
    <w:rsid w:val="00F22B84"/>
    <w:rsid w:val="00F23162"/>
    <w:rsid w:val="00F2432C"/>
    <w:rsid w:val="00F2495A"/>
    <w:rsid w:val="00F252A6"/>
    <w:rsid w:val="00F2640C"/>
    <w:rsid w:val="00F31658"/>
    <w:rsid w:val="00F34995"/>
    <w:rsid w:val="00F360B8"/>
    <w:rsid w:val="00F367CD"/>
    <w:rsid w:val="00F414C4"/>
    <w:rsid w:val="00F41967"/>
    <w:rsid w:val="00F43DDE"/>
    <w:rsid w:val="00F4535E"/>
    <w:rsid w:val="00F5055F"/>
    <w:rsid w:val="00F50562"/>
    <w:rsid w:val="00F51FA4"/>
    <w:rsid w:val="00F536C0"/>
    <w:rsid w:val="00F54F04"/>
    <w:rsid w:val="00F568ED"/>
    <w:rsid w:val="00F6264E"/>
    <w:rsid w:val="00F63275"/>
    <w:rsid w:val="00F64A9D"/>
    <w:rsid w:val="00F65A70"/>
    <w:rsid w:val="00F70599"/>
    <w:rsid w:val="00F705F3"/>
    <w:rsid w:val="00F706BC"/>
    <w:rsid w:val="00F724FA"/>
    <w:rsid w:val="00F72D35"/>
    <w:rsid w:val="00F73DEE"/>
    <w:rsid w:val="00F75460"/>
    <w:rsid w:val="00F75E95"/>
    <w:rsid w:val="00F765BA"/>
    <w:rsid w:val="00F76A58"/>
    <w:rsid w:val="00F804DD"/>
    <w:rsid w:val="00F81CF8"/>
    <w:rsid w:val="00F830DE"/>
    <w:rsid w:val="00F84781"/>
    <w:rsid w:val="00F84BFA"/>
    <w:rsid w:val="00F85ABD"/>
    <w:rsid w:val="00F927C0"/>
    <w:rsid w:val="00F945D5"/>
    <w:rsid w:val="00F9589B"/>
    <w:rsid w:val="00F96D7C"/>
    <w:rsid w:val="00FA3575"/>
    <w:rsid w:val="00FA3CA1"/>
    <w:rsid w:val="00FA3E80"/>
    <w:rsid w:val="00FA4AC8"/>
    <w:rsid w:val="00FA5CB0"/>
    <w:rsid w:val="00FA6596"/>
    <w:rsid w:val="00FA7981"/>
    <w:rsid w:val="00FB0AF9"/>
    <w:rsid w:val="00FB0ED1"/>
    <w:rsid w:val="00FB13D4"/>
    <w:rsid w:val="00FB2018"/>
    <w:rsid w:val="00FB2936"/>
    <w:rsid w:val="00FB2E58"/>
    <w:rsid w:val="00FB379C"/>
    <w:rsid w:val="00FB44EE"/>
    <w:rsid w:val="00FB6EC1"/>
    <w:rsid w:val="00FC0003"/>
    <w:rsid w:val="00FC177D"/>
    <w:rsid w:val="00FC50A7"/>
    <w:rsid w:val="00FC5526"/>
    <w:rsid w:val="00FC63E8"/>
    <w:rsid w:val="00FC78A4"/>
    <w:rsid w:val="00FD3424"/>
    <w:rsid w:val="00FD4204"/>
    <w:rsid w:val="00FD646F"/>
    <w:rsid w:val="00FE3A84"/>
    <w:rsid w:val="00FF078D"/>
    <w:rsid w:val="00FF1F2B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6FC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qFormat/>
    <w:pPr>
      <w:keepNext/>
      <w:tabs>
        <w:tab w:val="right" w:pos="8307"/>
      </w:tabs>
      <w:jc w:val="center"/>
      <w:outlineLvl w:val="1"/>
    </w:pPr>
    <w:rPr>
      <w:rFonts w:ascii="Arial" w:hAnsi="Arial" w:cs="Arial"/>
      <w:b/>
      <w:bCs/>
      <w:color w:val="FFFFFF"/>
      <w:sz w:val="20"/>
      <w:szCs w:val="20"/>
    </w:rPr>
  </w:style>
  <w:style w:type="paragraph" w:styleId="3">
    <w:name w:val="heading 3"/>
    <w:basedOn w:val="a"/>
    <w:next w:val="a"/>
    <w:qFormat/>
    <w:rsid w:val="00477802"/>
    <w:pPr>
      <w:keepNext/>
      <w:tabs>
        <w:tab w:val="left" w:pos="648"/>
      </w:tabs>
      <w:overflowPunct w:val="0"/>
      <w:autoSpaceDE w:val="0"/>
      <w:autoSpaceDN w:val="0"/>
      <w:adjustRightInd w:val="0"/>
      <w:textAlignment w:val="baseline"/>
      <w:outlineLvl w:val="2"/>
    </w:pPr>
    <w:rPr>
      <w:rFonts w:cs="Miriam"/>
      <w:sz w:val="28"/>
      <w:szCs w:val="28"/>
    </w:rPr>
  </w:style>
  <w:style w:type="paragraph" w:styleId="4">
    <w:name w:val="heading 4"/>
    <w:basedOn w:val="a"/>
    <w:next w:val="a"/>
    <w:qFormat/>
    <w:rsid w:val="00477802"/>
    <w:pPr>
      <w:keepNext/>
      <w:overflowPunct w:val="0"/>
      <w:autoSpaceDE w:val="0"/>
      <w:autoSpaceDN w:val="0"/>
      <w:adjustRightInd w:val="0"/>
      <w:outlineLvl w:val="3"/>
    </w:pPr>
    <w:rPr>
      <w:rFonts w:cs="Miriam"/>
      <w:sz w:val="20"/>
      <w:szCs w:val="20"/>
    </w:rPr>
  </w:style>
  <w:style w:type="paragraph" w:styleId="5">
    <w:name w:val="heading 5"/>
    <w:basedOn w:val="a"/>
    <w:next w:val="a"/>
    <w:qFormat/>
    <w:rsid w:val="00477802"/>
    <w:pPr>
      <w:spacing w:before="240" w:after="60"/>
      <w:outlineLvl w:val="4"/>
    </w:pPr>
    <w:rPr>
      <w:b/>
      <w:bCs/>
      <w:i/>
      <w:iCs/>
      <w:sz w:val="26"/>
      <w:szCs w:val="26"/>
      <w:lang w:eastAsia="he-IL"/>
    </w:rPr>
  </w:style>
  <w:style w:type="paragraph" w:styleId="6">
    <w:name w:val="heading 6"/>
    <w:basedOn w:val="a"/>
    <w:next w:val="a"/>
    <w:qFormat/>
    <w:rsid w:val="00477802"/>
    <w:pPr>
      <w:keepNext/>
      <w:spacing w:line="360" w:lineRule="auto"/>
      <w:jc w:val="both"/>
      <w:outlineLvl w:val="5"/>
    </w:pPr>
    <w:rPr>
      <w:rFonts w:cs="David"/>
      <w:b/>
      <w:bCs/>
      <w:sz w:val="28"/>
      <w:szCs w:val="28"/>
      <w:u w:val="single"/>
      <w:lang w:eastAsia="he-IL"/>
    </w:rPr>
  </w:style>
  <w:style w:type="paragraph" w:styleId="7">
    <w:name w:val="heading 7"/>
    <w:basedOn w:val="a"/>
    <w:next w:val="a"/>
    <w:qFormat/>
    <w:rsid w:val="00477802"/>
    <w:pPr>
      <w:keepNext/>
      <w:spacing w:line="360" w:lineRule="auto"/>
      <w:jc w:val="center"/>
      <w:outlineLvl w:val="6"/>
    </w:pPr>
    <w:rPr>
      <w:rFonts w:cs="David"/>
      <w:lang w:eastAsia="he-IL"/>
    </w:rPr>
  </w:style>
  <w:style w:type="paragraph" w:styleId="8">
    <w:name w:val="heading 8"/>
    <w:basedOn w:val="a"/>
    <w:next w:val="a"/>
    <w:qFormat/>
    <w:rsid w:val="00477802"/>
    <w:pPr>
      <w:keepNext/>
      <w:spacing w:line="360" w:lineRule="auto"/>
      <w:outlineLvl w:val="7"/>
    </w:pPr>
    <w:rPr>
      <w:rFonts w:ascii="Arial" w:hAnsi="Arial" w:cs="David"/>
      <w:b/>
      <w:bCs/>
      <w:w w:val="95"/>
      <w:lang w:eastAsia="he-IL"/>
    </w:rPr>
  </w:style>
  <w:style w:type="paragraph" w:styleId="9">
    <w:name w:val="heading 9"/>
    <w:basedOn w:val="a"/>
    <w:next w:val="a"/>
    <w:qFormat/>
    <w:rsid w:val="00477802"/>
    <w:pPr>
      <w:keepNext/>
      <w:jc w:val="center"/>
      <w:outlineLvl w:val="8"/>
    </w:pPr>
    <w:rPr>
      <w:rFonts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30">
    <w:name w:val="Body Text 3"/>
    <w:basedOn w:val="a"/>
    <w:rsid w:val="00477802"/>
    <w:pPr>
      <w:overflowPunct w:val="0"/>
      <w:autoSpaceDE w:val="0"/>
      <w:autoSpaceDN w:val="0"/>
      <w:adjustRightInd w:val="0"/>
      <w:spacing w:line="360" w:lineRule="auto"/>
      <w:ind w:right="643"/>
      <w:jc w:val="both"/>
      <w:textAlignment w:val="baseline"/>
    </w:pPr>
    <w:rPr>
      <w:rFonts w:cs="David"/>
    </w:rPr>
  </w:style>
  <w:style w:type="paragraph" w:styleId="a5">
    <w:name w:val="Subtitle"/>
    <w:basedOn w:val="a"/>
    <w:qFormat/>
    <w:rsid w:val="00477802"/>
    <w:pPr>
      <w:jc w:val="center"/>
    </w:pPr>
    <w:rPr>
      <w:rFonts w:cs="David"/>
      <w:b/>
      <w:bCs/>
      <w:u w:val="single"/>
    </w:rPr>
  </w:style>
  <w:style w:type="paragraph" w:styleId="a6">
    <w:name w:val="Title"/>
    <w:basedOn w:val="a"/>
    <w:qFormat/>
    <w:rsid w:val="00477802"/>
    <w:pPr>
      <w:jc w:val="center"/>
    </w:pPr>
    <w:rPr>
      <w:rFonts w:ascii="Tahoma" w:hAnsi="Tahoma" w:cs="Miriam"/>
      <w:b/>
      <w:bCs/>
      <w:sz w:val="40"/>
      <w:szCs w:val="40"/>
    </w:rPr>
  </w:style>
  <w:style w:type="paragraph" w:styleId="a7">
    <w:name w:val="Block Text"/>
    <w:basedOn w:val="a"/>
    <w:rsid w:val="00477802"/>
    <w:pPr>
      <w:overflowPunct w:val="0"/>
      <w:autoSpaceDE w:val="0"/>
      <w:autoSpaceDN w:val="0"/>
      <w:adjustRightInd w:val="0"/>
      <w:ind w:left="368" w:right="368" w:hanging="80"/>
      <w:textAlignment w:val="baseline"/>
    </w:pPr>
    <w:rPr>
      <w:rFonts w:cs="Miriam"/>
      <w:sz w:val="20"/>
      <w:szCs w:val="20"/>
    </w:rPr>
  </w:style>
  <w:style w:type="paragraph" w:styleId="a8">
    <w:name w:val="Body Text Indent"/>
    <w:basedOn w:val="a"/>
    <w:rsid w:val="00477802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David" w:hAnsi="David" w:cs="Miriam"/>
    </w:rPr>
  </w:style>
  <w:style w:type="paragraph" w:styleId="a9">
    <w:name w:val="Body Text"/>
    <w:basedOn w:val="a"/>
    <w:rsid w:val="00477802"/>
    <w:pPr>
      <w:tabs>
        <w:tab w:val="center" w:pos="7938"/>
      </w:tabs>
      <w:overflowPunct w:val="0"/>
      <w:autoSpaceDE w:val="0"/>
      <w:autoSpaceDN w:val="0"/>
      <w:adjustRightInd w:val="0"/>
      <w:textAlignment w:val="baseline"/>
    </w:pPr>
    <w:rPr>
      <w:rFonts w:cs="Miriam"/>
      <w:sz w:val="20"/>
      <w:szCs w:val="20"/>
    </w:rPr>
  </w:style>
  <w:style w:type="character" w:styleId="aa">
    <w:name w:val="page number"/>
    <w:basedOn w:val="a0"/>
    <w:rsid w:val="00477802"/>
  </w:style>
  <w:style w:type="paragraph" w:styleId="20">
    <w:name w:val="Body Text 2"/>
    <w:basedOn w:val="a"/>
    <w:rsid w:val="00477802"/>
    <w:pPr>
      <w:spacing w:line="360" w:lineRule="auto"/>
    </w:pPr>
    <w:rPr>
      <w:rFonts w:cs="David"/>
      <w:color w:val="FF0000"/>
      <w:sz w:val="26"/>
      <w:szCs w:val="26"/>
      <w:lang w:eastAsia="he-IL"/>
    </w:rPr>
  </w:style>
  <w:style w:type="paragraph" w:styleId="21">
    <w:name w:val="Body Text Indent 2"/>
    <w:basedOn w:val="a"/>
    <w:rsid w:val="00477802"/>
    <w:pPr>
      <w:spacing w:line="360" w:lineRule="auto"/>
      <w:ind w:hanging="82"/>
    </w:pPr>
    <w:rPr>
      <w:rFonts w:ascii="Courier New" w:hAnsi="Courier New" w:cs="David"/>
      <w:sz w:val="26"/>
      <w:szCs w:val="26"/>
      <w:lang w:eastAsia="he-IL"/>
    </w:rPr>
  </w:style>
  <w:style w:type="paragraph" w:styleId="ab">
    <w:name w:val="Plain Text"/>
    <w:basedOn w:val="a"/>
    <w:rsid w:val="00477802"/>
    <w:pPr>
      <w:spacing w:line="360" w:lineRule="auto"/>
      <w:jc w:val="both"/>
    </w:pPr>
    <w:rPr>
      <w:rFonts w:ascii="Courier New" w:hAnsi="Courier New" w:cs="Courier New"/>
      <w:sz w:val="20"/>
      <w:szCs w:val="20"/>
      <w:lang w:eastAsia="he-IL"/>
    </w:rPr>
  </w:style>
  <w:style w:type="paragraph" w:styleId="31">
    <w:name w:val="Body Text Indent 3"/>
    <w:basedOn w:val="a"/>
    <w:rsid w:val="00477802"/>
    <w:pPr>
      <w:spacing w:after="120"/>
      <w:ind w:left="283"/>
    </w:pPr>
    <w:rPr>
      <w:sz w:val="16"/>
      <w:szCs w:val="16"/>
      <w:lang w:eastAsia="he-IL"/>
    </w:rPr>
  </w:style>
  <w:style w:type="paragraph" w:customStyle="1" w:styleId="111">
    <w:name w:val="111"/>
    <w:basedOn w:val="a"/>
    <w:rsid w:val="00477802"/>
    <w:pPr>
      <w:keepNext/>
      <w:spacing w:before="120" w:after="120"/>
      <w:ind w:right="969"/>
    </w:pPr>
    <w:rPr>
      <w:b/>
      <w:bCs/>
      <w:color w:val="000000"/>
      <w:sz w:val="22"/>
      <w:szCs w:val="22"/>
    </w:rPr>
  </w:style>
  <w:style w:type="table" w:styleId="ac">
    <w:name w:val="Table Grid"/>
    <w:basedOn w:val="a1"/>
    <w:rsid w:val="0047780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477802"/>
    <w:rPr>
      <w:b/>
      <w:bCs/>
    </w:rPr>
  </w:style>
  <w:style w:type="paragraph" w:customStyle="1" w:styleId="Header1">
    <w:name w:val="Header1"/>
    <w:basedOn w:val="a"/>
    <w:rsid w:val="00373EB0"/>
    <w:pPr>
      <w:tabs>
        <w:tab w:val="center" w:pos="4153"/>
        <w:tab w:val="right" w:pos="8306"/>
      </w:tabs>
    </w:pPr>
    <w:rPr>
      <w:rFonts w:eastAsia="MS Mincho"/>
      <w:lang w:eastAsia="ja-JP"/>
    </w:rPr>
  </w:style>
  <w:style w:type="paragraph" w:styleId="ae">
    <w:name w:val="Balloon Text"/>
    <w:basedOn w:val="a"/>
    <w:semiHidden/>
    <w:rsid w:val="00C4218D"/>
    <w:rPr>
      <w:rFonts w:ascii="Tahoma" w:hAnsi="Tahoma" w:cs="Tahoma"/>
      <w:sz w:val="16"/>
      <w:szCs w:val="16"/>
    </w:rPr>
  </w:style>
  <w:style w:type="paragraph" w:customStyle="1" w:styleId="a00">
    <w:name w:val="a0"/>
    <w:basedOn w:val="a"/>
    <w:rsid w:val="00E94842"/>
    <w:pPr>
      <w:spacing w:line="360" w:lineRule="auto"/>
      <w:ind w:left="1418" w:hanging="567"/>
      <w:jc w:val="both"/>
    </w:pPr>
    <w:rPr>
      <w:sz w:val="22"/>
      <w:szCs w:val="22"/>
    </w:rPr>
  </w:style>
  <w:style w:type="paragraph" w:styleId="af">
    <w:name w:val="footnote text"/>
    <w:basedOn w:val="a"/>
    <w:link w:val="af0"/>
    <w:rsid w:val="0009595D"/>
    <w:pPr>
      <w:overflowPunct w:val="0"/>
      <w:autoSpaceDE w:val="0"/>
      <w:autoSpaceDN w:val="0"/>
      <w:adjustRightInd w:val="0"/>
      <w:textAlignment w:val="baseline"/>
    </w:pPr>
    <w:rPr>
      <w:rFonts w:cs="Miriam"/>
      <w:sz w:val="20"/>
      <w:szCs w:val="20"/>
    </w:rPr>
  </w:style>
  <w:style w:type="character" w:styleId="af1">
    <w:name w:val="footnote reference"/>
    <w:semiHidden/>
    <w:rsid w:val="0009595D"/>
    <w:rPr>
      <w:vertAlign w:val="superscript"/>
    </w:rPr>
  </w:style>
  <w:style w:type="paragraph" w:styleId="NormalWeb">
    <w:name w:val="Normal (Web)"/>
    <w:basedOn w:val="a"/>
    <w:rsid w:val="00052F23"/>
    <w:pPr>
      <w:spacing w:before="100" w:beforeAutospacing="1" w:after="100" w:afterAutospacing="1"/>
    </w:pPr>
  </w:style>
  <w:style w:type="paragraph" w:styleId="af2">
    <w:name w:val="Document Map"/>
    <w:basedOn w:val="a"/>
    <w:semiHidden/>
    <w:rsid w:val="00666BD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istParagraph1">
    <w:name w:val="List Paragraph1"/>
    <w:basedOn w:val="a"/>
    <w:rsid w:val="009A0044"/>
    <w:pPr>
      <w:spacing w:after="200" w:line="276" w:lineRule="auto"/>
      <w:ind w:left="720"/>
    </w:pPr>
    <w:rPr>
      <w:rFonts w:ascii="Calibri" w:hAnsi="Calibri" w:cs="Arial"/>
      <w:sz w:val="22"/>
      <w:szCs w:val="22"/>
    </w:rPr>
  </w:style>
  <w:style w:type="paragraph" w:customStyle="1" w:styleId="10">
    <w:name w:val="פיסקת רשימה1"/>
    <w:basedOn w:val="a"/>
    <w:uiPriority w:val="34"/>
    <w:qFormat/>
    <w:rsid w:val="00433D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HesberHeading">
    <w:name w:val="Hesber Heading"/>
    <w:basedOn w:val="a"/>
    <w:rsid w:val="00A56602"/>
    <w:pPr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jc w:val="both"/>
      <w:textAlignment w:val="center"/>
    </w:pPr>
    <w:rPr>
      <w:rFonts w:ascii="Arial" w:eastAsia="Arial Unicode MS" w:hAnsi="Arial" w:cs="David"/>
      <w:b/>
      <w:bCs/>
      <w:snapToGrid w:val="0"/>
      <w:color w:val="000000"/>
      <w:sz w:val="20"/>
      <w:szCs w:val="26"/>
      <w:lang w:eastAsia="ja-JP"/>
    </w:rPr>
  </w:style>
  <w:style w:type="paragraph" w:customStyle="1" w:styleId="CharChar">
    <w:name w:val="Char Char תו תו תו תו תו תו תו תו"/>
    <w:basedOn w:val="a"/>
    <w:rsid w:val="009F4849"/>
    <w:pPr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32">
    <w:name w:val="3"/>
    <w:basedOn w:val="a"/>
    <w:next w:val="a4"/>
    <w:rsid w:val="002C17DE"/>
    <w:pPr>
      <w:tabs>
        <w:tab w:val="center" w:pos="4153"/>
        <w:tab w:val="right" w:pos="8306"/>
      </w:tabs>
      <w:spacing w:line="360" w:lineRule="auto"/>
      <w:jc w:val="both"/>
    </w:pPr>
    <w:rPr>
      <w:rFonts w:cs="David"/>
      <w:lang w:eastAsia="he-IL"/>
    </w:rPr>
  </w:style>
  <w:style w:type="table" w:styleId="af3">
    <w:name w:val="Table Elegant"/>
    <w:basedOn w:val="a1"/>
    <w:rsid w:val="0018346C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Professional"/>
    <w:basedOn w:val="a1"/>
    <w:rsid w:val="00EA25BE"/>
    <w:pPr>
      <w:bidi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5">
    <w:name w:val="List Paragraph"/>
    <w:basedOn w:val="a"/>
    <w:uiPriority w:val="34"/>
    <w:qFormat/>
    <w:rsid w:val="00C61DFC"/>
    <w:pPr>
      <w:ind w:left="720"/>
    </w:pPr>
  </w:style>
  <w:style w:type="character" w:styleId="af6">
    <w:name w:val="annotation reference"/>
    <w:rsid w:val="00EB7183"/>
    <w:rPr>
      <w:sz w:val="16"/>
      <w:szCs w:val="16"/>
    </w:rPr>
  </w:style>
  <w:style w:type="paragraph" w:styleId="af7">
    <w:name w:val="annotation text"/>
    <w:basedOn w:val="a"/>
    <w:link w:val="af8"/>
    <w:rsid w:val="00EB7183"/>
    <w:rPr>
      <w:sz w:val="20"/>
      <w:szCs w:val="20"/>
    </w:rPr>
  </w:style>
  <w:style w:type="character" w:customStyle="1" w:styleId="af8">
    <w:name w:val="טקסט הערה תו"/>
    <w:basedOn w:val="a0"/>
    <w:link w:val="af7"/>
    <w:rsid w:val="00EB7183"/>
  </w:style>
  <w:style w:type="paragraph" w:styleId="af9">
    <w:name w:val="annotation subject"/>
    <w:basedOn w:val="af7"/>
    <w:next w:val="af7"/>
    <w:link w:val="afa"/>
    <w:rsid w:val="00EB7183"/>
    <w:rPr>
      <w:b/>
      <w:bCs/>
    </w:rPr>
  </w:style>
  <w:style w:type="character" w:customStyle="1" w:styleId="afa">
    <w:name w:val="נושא הערה תו"/>
    <w:link w:val="af9"/>
    <w:rsid w:val="00EB7183"/>
    <w:rPr>
      <w:b/>
      <w:bCs/>
    </w:rPr>
  </w:style>
  <w:style w:type="paragraph" w:styleId="afb">
    <w:name w:val="Revision"/>
    <w:hidden/>
    <w:uiPriority w:val="99"/>
    <w:semiHidden/>
    <w:rsid w:val="00D21C5C"/>
    <w:rPr>
      <w:sz w:val="24"/>
      <w:szCs w:val="24"/>
    </w:rPr>
  </w:style>
  <w:style w:type="paragraph" w:customStyle="1" w:styleId="CharChar1CharChar">
    <w:name w:val="Char Char1 תו תו Char Char"/>
    <w:basedOn w:val="a"/>
    <w:rsid w:val="00A52092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character" w:customStyle="1" w:styleId="af0">
    <w:name w:val="טקסט הערת שוליים תו"/>
    <w:link w:val="af"/>
    <w:rsid w:val="0063679A"/>
    <w:rPr>
      <w:rFonts w:cs="Miri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6FC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qFormat/>
    <w:pPr>
      <w:keepNext/>
      <w:tabs>
        <w:tab w:val="right" w:pos="8307"/>
      </w:tabs>
      <w:jc w:val="center"/>
      <w:outlineLvl w:val="1"/>
    </w:pPr>
    <w:rPr>
      <w:rFonts w:ascii="Arial" w:hAnsi="Arial" w:cs="Arial"/>
      <w:b/>
      <w:bCs/>
      <w:color w:val="FFFFFF"/>
      <w:sz w:val="20"/>
      <w:szCs w:val="20"/>
    </w:rPr>
  </w:style>
  <w:style w:type="paragraph" w:styleId="3">
    <w:name w:val="heading 3"/>
    <w:basedOn w:val="a"/>
    <w:next w:val="a"/>
    <w:qFormat/>
    <w:rsid w:val="00477802"/>
    <w:pPr>
      <w:keepNext/>
      <w:tabs>
        <w:tab w:val="left" w:pos="648"/>
      </w:tabs>
      <w:overflowPunct w:val="0"/>
      <w:autoSpaceDE w:val="0"/>
      <w:autoSpaceDN w:val="0"/>
      <w:adjustRightInd w:val="0"/>
      <w:textAlignment w:val="baseline"/>
      <w:outlineLvl w:val="2"/>
    </w:pPr>
    <w:rPr>
      <w:rFonts w:cs="Miriam"/>
      <w:sz w:val="28"/>
      <w:szCs w:val="28"/>
    </w:rPr>
  </w:style>
  <w:style w:type="paragraph" w:styleId="4">
    <w:name w:val="heading 4"/>
    <w:basedOn w:val="a"/>
    <w:next w:val="a"/>
    <w:qFormat/>
    <w:rsid w:val="00477802"/>
    <w:pPr>
      <w:keepNext/>
      <w:overflowPunct w:val="0"/>
      <w:autoSpaceDE w:val="0"/>
      <w:autoSpaceDN w:val="0"/>
      <w:adjustRightInd w:val="0"/>
      <w:outlineLvl w:val="3"/>
    </w:pPr>
    <w:rPr>
      <w:rFonts w:cs="Miriam"/>
      <w:sz w:val="20"/>
      <w:szCs w:val="20"/>
    </w:rPr>
  </w:style>
  <w:style w:type="paragraph" w:styleId="5">
    <w:name w:val="heading 5"/>
    <w:basedOn w:val="a"/>
    <w:next w:val="a"/>
    <w:qFormat/>
    <w:rsid w:val="00477802"/>
    <w:pPr>
      <w:spacing w:before="240" w:after="60"/>
      <w:outlineLvl w:val="4"/>
    </w:pPr>
    <w:rPr>
      <w:b/>
      <w:bCs/>
      <w:i/>
      <w:iCs/>
      <w:sz w:val="26"/>
      <w:szCs w:val="26"/>
      <w:lang w:eastAsia="he-IL"/>
    </w:rPr>
  </w:style>
  <w:style w:type="paragraph" w:styleId="6">
    <w:name w:val="heading 6"/>
    <w:basedOn w:val="a"/>
    <w:next w:val="a"/>
    <w:qFormat/>
    <w:rsid w:val="00477802"/>
    <w:pPr>
      <w:keepNext/>
      <w:spacing w:line="360" w:lineRule="auto"/>
      <w:jc w:val="both"/>
      <w:outlineLvl w:val="5"/>
    </w:pPr>
    <w:rPr>
      <w:rFonts w:cs="David"/>
      <w:b/>
      <w:bCs/>
      <w:sz w:val="28"/>
      <w:szCs w:val="28"/>
      <w:u w:val="single"/>
      <w:lang w:eastAsia="he-IL"/>
    </w:rPr>
  </w:style>
  <w:style w:type="paragraph" w:styleId="7">
    <w:name w:val="heading 7"/>
    <w:basedOn w:val="a"/>
    <w:next w:val="a"/>
    <w:qFormat/>
    <w:rsid w:val="00477802"/>
    <w:pPr>
      <w:keepNext/>
      <w:spacing w:line="360" w:lineRule="auto"/>
      <w:jc w:val="center"/>
      <w:outlineLvl w:val="6"/>
    </w:pPr>
    <w:rPr>
      <w:rFonts w:cs="David"/>
      <w:lang w:eastAsia="he-IL"/>
    </w:rPr>
  </w:style>
  <w:style w:type="paragraph" w:styleId="8">
    <w:name w:val="heading 8"/>
    <w:basedOn w:val="a"/>
    <w:next w:val="a"/>
    <w:qFormat/>
    <w:rsid w:val="00477802"/>
    <w:pPr>
      <w:keepNext/>
      <w:spacing w:line="360" w:lineRule="auto"/>
      <w:outlineLvl w:val="7"/>
    </w:pPr>
    <w:rPr>
      <w:rFonts w:ascii="Arial" w:hAnsi="Arial" w:cs="David"/>
      <w:b/>
      <w:bCs/>
      <w:w w:val="95"/>
      <w:lang w:eastAsia="he-IL"/>
    </w:rPr>
  </w:style>
  <w:style w:type="paragraph" w:styleId="9">
    <w:name w:val="heading 9"/>
    <w:basedOn w:val="a"/>
    <w:next w:val="a"/>
    <w:qFormat/>
    <w:rsid w:val="00477802"/>
    <w:pPr>
      <w:keepNext/>
      <w:jc w:val="center"/>
      <w:outlineLvl w:val="8"/>
    </w:pPr>
    <w:rPr>
      <w:rFonts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30">
    <w:name w:val="Body Text 3"/>
    <w:basedOn w:val="a"/>
    <w:rsid w:val="00477802"/>
    <w:pPr>
      <w:overflowPunct w:val="0"/>
      <w:autoSpaceDE w:val="0"/>
      <w:autoSpaceDN w:val="0"/>
      <w:adjustRightInd w:val="0"/>
      <w:spacing w:line="360" w:lineRule="auto"/>
      <w:ind w:right="643"/>
      <w:jc w:val="both"/>
      <w:textAlignment w:val="baseline"/>
    </w:pPr>
    <w:rPr>
      <w:rFonts w:cs="David"/>
    </w:rPr>
  </w:style>
  <w:style w:type="paragraph" w:styleId="a5">
    <w:name w:val="Subtitle"/>
    <w:basedOn w:val="a"/>
    <w:qFormat/>
    <w:rsid w:val="00477802"/>
    <w:pPr>
      <w:jc w:val="center"/>
    </w:pPr>
    <w:rPr>
      <w:rFonts w:cs="David"/>
      <w:b/>
      <w:bCs/>
      <w:u w:val="single"/>
    </w:rPr>
  </w:style>
  <w:style w:type="paragraph" w:styleId="a6">
    <w:name w:val="Title"/>
    <w:basedOn w:val="a"/>
    <w:qFormat/>
    <w:rsid w:val="00477802"/>
    <w:pPr>
      <w:jc w:val="center"/>
    </w:pPr>
    <w:rPr>
      <w:rFonts w:ascii="Tahoma" w:hAnsi="Tahoma" w:cs="Miriam"/>
      <w:b/>
      <w:bCs/>
      <w:sz w:val="40"/>
      <w:szCs w:val="40"/>
    </w:rPr>
  </w:style>
  <w:style w:type="paragraph" w:styleId="a7">
    <w:name w:val="Block Text"/>
    <w:basedOn w:val="a"/>
    <w:rsid w:val="00477802"/>
    <w:pPr>
      <w:overflowPunct w:val="0"/>
      <w:autoSpaceDE w:val="0"/>
      <w:autoSpaceDN w:val="0"/>
      <w:adjustRightInd w:val="0"/>
      <w:ind w:left="368" w:right="368" w:hanging="80"/>
      <w:textAlignment w:val="baseline"/>
    </w:pPr>
    <w:rPr>
      <w:rFonts w:cs="Miriam"/>
      <w:sz w:val="20"/>
      <w:szCs w:val="20"/>
    </w:rPr>
  </w:style>
  <w:style w:type="paragraph" w:styleId="a8">
    <w:name w:val="Body Text Indent"/>
    <w:basedOn w:val="a"/>
    <w:rsid w:val="00477802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David" w:hAnsi="David" w:cs="Miriam"/>
    </w:rPr>
  </w:style>
  <w:style w:type="paragraph" w:styleId="a9">
    <w:name w:val="Body Text"/>
    <w:basedOn w:val="a"/>
    <w:rsid w:val="00477802"/>
    <w:pPr>
      <w:tabs>
        <w:tab w:val="center" w:pos="7938"/>
      </w:tabs>
      <w:overflowPunct w:val="0"/>
      <w:autoSpaceDE w:val="0"/>
      <w:autoSpaceDN w:val="0"/>
      <w:adjustRightInd w:val="0"/>
      <w:textAlignment w:val="baseline"/>
    </w:pPr>
    <w:rPr>
      <w:rFonts w:cs="Miriam"/>
      <w:sz w:val="20"/>
      <w:szCs w:val="20"/>
    </w:rPr>
  </w:style>
  <w:style w:type="character" w:styleId="aa">
    <w:name w:val="page number"/>
    <w:basedOn w:val="a0"/>
    <w:rsid w:val="00477802"/>
  </w:style>
  <w:style w:type="paragraph" w:styleId="20">
    <w:name w:val="Body Text 2"/>
    <w:basedOn w:val="a"/>
    <w:rsid w:val="00477802"/>
    <w:pPr>
      <w:spacing w:line="360" w:lineRule="auto"/>
    </w:pPr>
    <w:rPr>
      <w:rFonts w:cs="David"/>
      <w:color w:val="FF0000"/>
      <w:sz w:val="26"/>
      <w:szCs w:val="26"/>
      <w:lang w:eastAsia="he-IL"/>
    </w:rPr>
  </w:style>
  <w:style w:type="paragraph" w:styleId="21">
    <w:name w:val="Body Text Indent 2"/>
    <w:basedOn w:val="a"/>
    <w:rsid w:val="00477802"/>
    <w:pPr>
      <w:spacing w:line="360" w:lineRule="auto"/>
      <w:ind w:hanging="82"/>
    </w:pPr>
    <w:rPr>
      <w:rFonts w:ascii="Courier New" w:hAnsi="Courier New" w:cs="David"/>
      <w:sz w:val="26"/>
      <w:szCs w:val="26"/>
      <w:lang w:eastAsia="he-IL"/>
    </w:rPr>
  </w:style>
  <w:style w:type="paragraph" w:styleId="ab">
    <w:name w:val="Plain Text"/>
    <w:basedOn w:val="a"/>
    <w:rsid w:val="00477802"/>
    <w:pPr>
      <w:spacing w:line="360" w:lineRule="auto"/>
      <w:jc w:val="both"/>
    </w:pPr>
    <w:rPr>
      <w:rFonts w:ascii="Courier New" w:hAnsi="Courier New" w:cs="Courier New"/>
      <w:sz w:val="20"/>
      <w:szCs w:val="20"/>
      <w:lang w:eastAsia="he-IL"/>
    </w:rPr>
  </w:style>
  <w:style w:type="paragraph" w:styleId="31">
    <w:name w:val="Body Text Indent 3"/>
    <w:basedOn w:val="a"/>
    <w:rsid w:val="00477802"/>
    <w:pPr>
      <w:spacing w:after="120"/>
      <w:ind w:left="283"/>
    </w:pPr>
    <w:rPr>
      <w:sz w:val="16"/>
      <w:szCs w:val="16"/>
      <w:lang w:eastAsia="he-IL"/>
    </w:rPr>
  </w:style>
  <w:style w:type="paragraph" w:customStyle="1" w:styleId="111">
    <w:name w:val="111"/>
    <w:basedOn w:val="a"/>
    <w:rsid w:val="00477802"/>
    <w:pPr>
      <w:keepNext/>
      <w:spacing w:before="120" w:after="120"/>
      <w:ind w:right="969"/>
    </w:pPr>
    <w:rPr>
      <w:b/>
      <w:bCs/>
      <w:color w:val="000000"/>
      <w:sz w:val="22"/>
      <w:szCs w:val="22"/>
    </w:rPr>
  </w:style>
  <w:style w:type="table" w:styleId="ac">
    <w:name w:val="Table Grid"/>
    <w:basedOn w:val="a1"/>
    <w:rsid w:val="0047780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477802"/>
    <w:rPr>
      <w:b/>
      <w:bCs/>
    </w:rPr>
  </w:style>
  <w:style w:type="paragraph" w:customStyle="1" w:styleId="Header1">
    <w:name w:val="Header1"/>
    <w:basedOn w:val="a"/>
    <w:rsid w:val="00373EB0"/>
    <w:pPr>
      <w:tabs>
        <w:tab w:val="center" w:pos="4153"/>
        <w:tab w:val="right" w:pos="8306"/>
      </w:tabs>
    </w:pPr>
    <w:rPr>
      <w:rFonts w:eastAsia="MS Mincho"/>
      <w:lang w:eastAsia="ja-JP"/>
    </w:rPr>
  </w:style>
  <w:style w:type="paragraph" w:styleId="ae">
    <w:name w:val="Balloon Text"/>
    <w:basedOn w:val="a"/>
    <w:semiHidden/>
    <w:rsid w:val="00C4218D"/>
    <w:rPr>
      <w:rFonts w:ascii="Tahoma" w:hAnsi="Tahoma" w:cs="Tahoma"/>
      <w:sz w:val="16"/>
      <w:szCs w:val="16"/>
    </w:rPr>
  </w:style>
  <w:style w:type="paragraph" w:customStyle="1" w:styleId="a00">
    <w:name w:val="a0"/>
    <w:basedOn w:val="a"/>
    <w:rsid w:val="00E94842"/>
    <w:pPr>
      <w:spacing w:line="360" w:lineRule="auto"/>
      <w:ind w:left="1418" w:hanging="567"/>
      <w:jc w:val="both"/>
    </w:pPr>
    <w:rPr>
      <w:sz w:val="22"/>
      <w:szCs w:val="22"/>
    </w:rPr>
  </w:style>
  <w:style w:type="paragraph" w:styleId="af">
    <w:name w:val="footnote text"/>
    <w:basedOn w:val="a"/>
    <w:link w:val="af0"/>
    <w:rsid w:val="0009595D"/>
    <w:pPr>
      <w:overflowPunct w:val="0"/>
      <w:autoSpaceDE w:val="0"/>
      <w:autoSpaceDN w:val="0"/>
      <w:adjustRightInd w:val="0"/>
      <w:textAlignment w:val="baseline"/>
    </w:pPr>
    <w:rPr>
      <w:rFonts w:cs="Miriam"/>
      <w:sz w:val="20"/>
      <w:szCs w:val="20"/>
    </w:rPr>
  </w:style>
  <w:style w:type="character" w:styleId="af1">
    <w:name w:val="footnote reference"/>
    <w:semiHidden/>
    <w:rsid w:val="0009595D"/>
    <w:rPr>
      <w:vertAlign w:val="superscript"/>
    </w:rPr>
  </w:style>
  <w:style w:type="paragraph" w:styleId="NormalWeb">
    <w:name w:val="Normal (Web)"/>
    <w:basedOn w:val="a"/>
    <w:rsid w:val="00052F23"/>
    <w:pPr>
      <w:spacing w:before="100" w:beforeAutospacing="1" w:after="100" w:afterAutospacing="1"/>
    </w:pPr>
  </w:style>
  <w:style w:type="paragraph" w:styleId="af2">
    <w:name w:val="Document Map"/>
    <w:basedOn w:val="a"/>
    <w:semiHidden/>
    <w:rsid w:val="00666BD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istParagraph1">
    <w:name w:val="List Paragraph1"/>
    <w:basedOn w:val="a"/>
    <w:rsid w:val="009A0044"/>
    <w:pPr>
      <w:spacing w:after="200" w:line="276" w:lineRule="auto"/>
      <w:ind w:left="720"/>
    </w:pPr>
    <w:rPr>
      <w:rFonts w:ascii="Calibri" w:hAnsi="Calibri" w:cs="Arial"/>
      <w:sz w:val="22"/>
      <w:szCs w:val="22"/>
    </w:rPr>
  </w:style>
  <w:style w:type="paragraph" w:customStyle="1" w:styleId="10">
    <w:name w:val="פיסקת רשימה1"/>
    <w:basedOn w:val="a"/>
    <w:uiPriority w:val="34"/>
    <w:qFormat/>
    <w:rsid w:val="00433D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HesberHeading">
    <w:name w:val="Hesber Heading"/>
    <w:basedOn w:val="a"/>
    <w:rsid w:val="00A56602"/>
    <w:pPr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jc w:val="both"/>
      <w:textAlignment w:val="center"/>
    </w:pPr>
    <w:rPr>
      <w:rFonts w:ascii="Arial" w:eastAsia="Arial Unicode MS" w:hAnsi="Arial" w:cs="David"/>
      <w:b/>
      <w:bCs/>
      <w:snapToGrid w:val="0"/>
      <w:color w:val="000000"/>
      <w:sz w:val="20"/>
      <w:szCs w:val="26"/>
      <w:lang w:eastAsia="ja-JP"/>
    </w:rPr>
  </w:style>
  <w:style w:type="paragraph" w:customStyle="1" w:styleId="CharChar">
    <w:name w:val="Char Char תו תו תו תו תו תו תו תו"/>
    <w:basedOn w:val="a"/>
    <w:rsid w:val="009F4849"/>
    <w:pPr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32">
    <w:name w:val="3"/>
    <w:basedOn w:val="a"/>
    <w:next w:val="a4"/>
    <w:rsid w:val="002C17DE"/>
    <w:pPr>
      <w:tabs>
        <w:tab w:val="center" w:pos="4153"/>
        <w:tab w:val="right" w:pos="8306"/>
      </w:tabs>
      <w:spacing w:line="360" w:lineRule="auto"/>
      <w:jc w:val="both"/>
    </w:pPr>
    <w:rPr>
      <w:rFonts w:cs="David"/>
      <w:lang w:eastAsia="he-IL"/>
    </w:rPr>
  </w:style>
  <w:style w:type="table" w:styleId="af3">
    <w:name w:val="Table Elegant"/>
    <w:basedOn w:val="a1"/>
    <w:rsid w:val="0018346C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Professional"/>
    <w:basedOn w:val="a1"/>
    <w:rsid w:val="00EA25BE"/>
    <w:pPr>
      <w:bidi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5">
    <w:name w:val="List Paragraph"/>
    <w:basedOn w:val="a"/>
    <w:uiPriority w:val="34"/>
    <w:qFormat/>
    <w:rsid w:val="00C61DFC"/>
    <w:pPr>
      <w:ind w:left="720"/>
    </w:pPr>
  </w:style>
  <w:style w:type="character" w:styleId="af6">
    <w:name w:val="annotation reference"/>
    <w:rsid w:val="00EB7183"/>
    <w:rPr>
      <w:sz w:val="16"/>
      <w:szCs w:val="16"/>
    </w:rPr>
  </w:style>
  <w:style w:type="paragraph" w:styleId="af7">
    <w:name w:val="annotation text"/>
    <w:basedOn w:val="a"/>
    <w:link w:val="af8"/>
    <w:rsid w:val="00EB7183"/>
    <w:rPr>
      <w:sz w:val="20"/>
      <w:szCs w:val="20"/>
    </w:rPr>
  </w:style>
  <w:style w:type="character" w:customStyle="1" w:styleId="af8">
    <w:name w:val="טקסט הערה תו"/>
    <w:basedOn w:val="a0"/>
    <w:link w:val="af7"/>
    <w:rsid w:val="00EB7183"/>
  </w:style>
  <w:style w:type="paragraph" w:styleId="af9">
    <w:name w:val="annotation subject"/>
    <w:basedOn w:val="af7"/>
    <w:next w:val="af7"/>
    <w:link w:val="afa"/>
    <w:rsid w:val="00EB7183"/>
    <w:rPr>
      <w:b/>
      <w:bCs/>
    </w:rPr>
  </w:style>
  <w:style w:type="character" w:customStyle="1" w:styleId="afa">
    <w:name w:val="נושא הערה תו"/>
    <w:link w:val="af9"/>
    <w:rsid w:val="00EB7183"/>
    <w:rPr>
      <w:b/>
      <w:bCs/>
    </w:rPr>
  </w:style>
  <w:style w:type="paragraph" w:styleId="afb">
    <w:name w:val="Revision"/>
    <w:hidden/>
    <w:uiPriority w:val="99"/>
    <w:semiHidden/>
    <w:rsid w:val="00D21C5C"/>
    <w:rPr>
      <w:sz w:val="24"/>
      <w:szCs w:val="24"/>
    </w:rPr>
  </w:style>
  <w:style w:type="paragraph" w:customStyle="1" w:styleId="CharChar1CharChar">
    <w:name w:val="Char Char1 תו תו Char Char"/>
    <w:basedOn w:val="a"/>
    <w:rsid w:val="00A52092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character" w:customStyle="1" w:styleId="af0">
    <w:name w:val="טקסט הערת שוליים תו"/>
    <w:link w:val="af"/>
    <w:rsid w:val="0063679A"/>
    <w:rPr>
      <w:rFonts w:cs="Miri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hozrim.mof.gov.il/doc/hashkal/horaot.nsf/ByNum/&#1492;.13.9.2.1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nachemA\Application%20Data\Microsoft\Templates\&#1514;&#1489;&#1504;&#1497;&#1514;1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5DCD4-AE66-436F-A578-27BBC169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תבנית1</Template>
  <TotalTime>14</TotalTime>
  <Pages>3</Pages>
  <Words>713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מספרי טלפון וכתובות ממוני חומרים מסוכנים במחוזות -  ראה בעמוד 6</vt:lpstr>
      <vt:lpstr>מספרי טלפון וכתובות ממוני חומרים מסוכנים במחוזות -  ראה בעמוד 6</vt:lpstr>
    </vt:vector>
  </TitlesOfParts>
  <Company>Microsoft</Company>
  <LinksUpToDate>false</LinksUpToDate>
  <CharactersWithSpaces>4820</CharactersWithSpaces>
  <SharedDoc>false</SharedDoc>
  <HLinks>
    <vt:vector size="36" baseType="variant">
      <vt:variant>
        <vt:i4>655468</vt:i4>
      </vt:variant>
      <vt:variant>
        <vt:i4>90</vt:i4>
      </vt:variant>
      <vt:variant>
        <vt:i4>0</vt:i4>
      </vt:variant>
      <vt:variant>
        <vt:i4>5</vt:i4>
      </vt:variant>
      <vt:variant>
        <vt:lpwstr>mailto:michrazim@sviva.gov.il</vt:lpwstr>
      </vt:variant>
      <vt:variant>
        <vt:lpwstr/>
      </vt:variant>
      <vt:variant>
        <vt:i4>458835</vt:i4>
      </vt:variant>
      <vt:variant>
        <vt:i4>69</vt:i4>
      </vt:variant>
      <vt:variant>
        <vt:i4>0</vt:i4>
      </vt:variant>
      <vt:variant>
        <vt:i4>5</vt:i4>
      </vt:variant>
      <vt:variant>
        <vt:lpwstr>http://www.sviva.gov.il/</vt:lpwstr>
      </vt:variant>
      <vt:variant>
        <vt:lpwstr/>
      </vt:variant>
      <vt:variant>
        <vt:i4>1507359</vt:i4>
      </vt:variant>
      <vt:variant>
        <vt:i4>24</vt:i4>
      </vt:variant>
      <vt:variant>
        <vt:i4>0</vt:i4>
      </vt:variant>
      <vt:variant>
        <vt:i4>5</vt:i4>
      </vt:variant>
      <vt:variant>
        <vt:lpwstr>http://www.justice.gov.il/MOJHeb/RashamHachvarot</vt:lpwstr>
      </vt:variant>
      <vt:variant>
        <vt:lpwstr/>
      </vt:variant>
      <vt:variant>
        <vt:i4>5111932</vt:i4>
      </vt:variant>
      <vt:variant>
        <vt:i4>6</vt:i4>
      </vt:variant>
      <vt:variant>
        <vt:i4>0</vt:i4>
      </vt:variant>
      <vt:variant>
        <vt:i4>5</vt:i4>
      </vt:variant>
      <vt:variant>
        <vt:lpwstr>http://unfccc.int/national_reports/non-annex_i_natcom/items/2716.php</vt:lpwstr>
      </vt:variant>
      <vt:variant>
        <vt:lpwstr/>
      </vt:variant>
      <vt:variant>
        <vt:i4>5177466</vt:i4>
      </vt:variant>
      <vt:variant>
        <vt:i4>3</vt:i4>
      </vt:variant>
      <vt:variant>
        <vt:i4>0</vt:i4>
      </vt:variant>
      <vt:variant>
        <vt:i4>5</vt:i4>
      </vt:variant>
      <vt:variant>
        <vt:lpwstr>http://unfccc.int/national_reports/non-annex_i_natcom/items/2979.php</vt:lpwstr>
      </vt:variant>
      <vt:variant>
        <vt:lpwstr/>
      </vt:variant>
      <vt:variant>
        <vt:i4>1048644</vt:i4>
      </vt:variant>
      <vt:variant>
        <vt:i4>0</vt:i4>
      </vt:variant>
      <vt:variant>
        <vt:i4>0</vt:i4>
      </vt:variant>
      <vt:variant>
        <vt:i4>5</vt:i4>
      </vt:variant>
      <vt:variant>
        <vt:lpwstr>http://unfccc.int/national_reports/non-annex_i_natcom/guidelines_and_user_manual/items/2607.php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מספרי טלפון וכתובות ממוני חומרים מסוכנים במחוזות -  ראה בעמוד 6</dc:title>
  <dc:creator>USER</dc:creator>
  <cp:lastModifiedBy>אורנה ניסים אדלר</cp:lastModifiedBy>
  <cp:revision>11</cp:revision>
  <cp:lastPrinted>2014-03-18T10:14:00Z</cp:lastPrinted>
  <dcterms:created xsi:type="dcterms:W3CDTF">2014-03-18T09:47:00Z</dcterms:created>
  <dcterms:modified xsi:type="dcterms:W3CDTF">2014-03-18T10:37:00Z</dcterms:modified>
</cp:coreProperties>
</file>